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05B503A" w14:textId="77777777" w:rsidR="007D4164" w:rsidRPr="00364013" w:rsidRDefault="00964C43" w:rsidP="00D44A16">
      <w:pPr>
        <w:jc w:val="right"/>
        <w:rPr>
          <w:b/>
          <w:bCs/>
          <w:color w:val="808080" w:themeColor="background1" w:themeShade="80"/>
          <w:sz w:val="56"/>
          <w:szCs w:val="56"/>
        </w:rPr>
      </w:pPr>
      <w:r w:rsidRPr="00364013">
        <w:rPr>
          <w:b/>
          <w:bCs/>
          <w:noProof/>
          <w:color w:val="808080" w:themeColor="background1" w:themeShade="80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5B5C9BDB" wp14:editId="0AD4067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55545" cy="1103630"/>
            <wp:effectExtent l="0" t="0" r="0" b="0"/>
            <wp:wrapSquare wrapText="bothSides"/>
            <wp:docPr id="7" name="Picture 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ic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7683" cy="111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A16">
        <w:rPr>
          <w:b/>
          <w:bCs/>
          <w:color w:val="808080" w:themeColor="background1" w:themeShade="80"/>
          <w:sz w:val="56"/>
          <w:szCs w:val="56"/>
        </w:rPr>
        <w:t>FX Library</w:t>
      </w:r>
      <w:r w:rsidRPr="00364013">
        <w:rPr>
          <w:b/>
          <w:bCs/>
          <w:color w:val="808080" w:themeColor="background1" w:themeShade="80"/>
          <w:sz w:val="56"/>
          <w:szCs w:val="56"/>
        </w:rPr>
        <w:t xml:space="preserve"> Modules</w:t>
      </w:r>
    </w:p>
    <w:p w14:paraId="7A21BC79" w14:textId="77777777" w:rsidR="00F62B1C" w:rsidRDefault="00F62B1C" w:rsidP="00AA4A2E">
      <w:pPr>
        <w:jc w:val="right"/>
        <w:rPr>
          <w:color w:val="808080" w:themeColor="background1" w:themeShade="80"/>
          <w:sz w:val="32"/>
          <w:szCs w:val="32"/>
        </w:rPr>
      </w:pPr>
    </w:p>
    <w:p w14:paraId="7B487473" w14:textId="77777777" w:rsidR="00F62B1C" w:rsidRDefault="00F62B1C" w:rsidP="00AA4A2E">
      <w:pPr>
        <w:jc w:val="right"/>
        <w:rPr>
          <w:color w:val="808080" w:themeColor="background1" w:themeShade="80"/>
          <w:sz w:val="32"/>
          <w:szCs w:val="32"/>
        </w:rPr>
      </w:pPr>
    </w:p>
    <w:p w14:paraId="25A861C8" w14:textId="77777777" w:rsidR="00AA4A2E" w:rsidRDefault="00AA4A2E" w:rsidP="00AA4A2E">
      <w:pPr>
        <w:pBdr>
          <w:top w:val="single" w:sz="4" w:space="1" w:color="auto"/>
        </w:pBdr>
        <w:rPr>
          <w:sz w:val="36"/>
          <w:szCs w:val="36"/>
        </w:rPr>
      </w:pPr>
    </w:p>
    <w:p w14:paraId="47BBEED4" w14:textId="77777777" w:rsidR="00AA4A2E" w:rsidRDefault="00AA4A2E" w:rsidP="00964C43">
      <w:pPr>
        <w:rPr>
          <w:sz w:val="36"/>
          <w:szCs w:val="36"/>
        </w:rPr>
      </w:pPr>
    </w:p>
    <w:p w14:paraId="0FC60533" w14:textId="77777777" w:rsidR="00AA4A2E" w:rsidRDefault="00AA4A2E" w:rsidP="00964C43">
      <w:pPr>
        <w:rPr>
          <w:sz w:val="36"/>
          <w:szCs w:val="36"/>
        </w:rPr>
      </w:pPr>
    </w:p>
    <w:p w14:paraId="3AC22243" w14:textId="77777777" w:rsidR="00AA4A2E" w:rsidRDefault="00AA4A2E" w:rsidP="00964C43">
      <w:pPr>
        <w:rPr>
          <w:sz w:val="36"/>
          <w:szCs w:val="36"/>
        </w:rPr>
      </w:pPr>
    </w:p>
    <w:p w14:paraId="44A928AD" w14:textId="77777777" w:rsidR="00AA4A2E" w:rsidRDefault="00AA4A2E" w:rsidP="00964C43">
      <w:pPr>
        <w:rPr>
          <w:sz w:val="36"/>
          <w:szCs w:val="36"/>
        </w:rPr>
      </w:pPr>
    </w:p>
    <w:p w14:paraId="288A4180" w14:textId="77777777" w:rsidR="00AA4A2E" w:rsidRDefault="00AA4A2E" w:rsidP="00964C43">
      <w:pPr>
        <w:rPr>
          <w:sz w:val="36"/>
          <w:szCs w:val="36"/>
        </w:rPr>
      </w:pPr>
    </w:p>
    <w:p w14:paraId="5AFF9E5F" w14:textId="77777777" w:rsidR="00AA4A2E" w:rsidRDefault="00AA4A2E" w:rsidP="00964C43">
      <w:pPr>
        <w:rPr>
          <w:sz w:val="36"/>
          <w:szCs w:val="36"/>
        </w:rPr>
      </w:pPr>
    </w:p>
    <w:p w14:paraId="1B6B784F" w14:textId="0FA2E010" w:rsidR="00AA4A2E" w:rsidRPr="00364013" w:rsidRDefault="0031687D" w:rsidP="00964C43">
      <w:pPr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Percentages</w:t>
      </w:r>
    </w:p>
    <w:p w14:paraId="04F3215B" w14:textId="53FED861" w:rsidR="00AA4A2E" w:rsidRDefault="00AA4A2E" w:rsidP="00964C43">
      <w:pPr>
        <w:rPr>
          <w:sz w:val="36"/>
          <w:szCs w:val="36"/>
        </w:rPr>
      </w:pPr>
      <w:r>
        <w:rPr>
          <w:sz w:val="36"/>
          <w:szCs w:val="36"/>
        </w:rPr>
        <w:t xml:space="preserve">Age </w:t>
      </w:r>
      <w:r w:rsidR="000B6FE2">
        <w:rPr>
          <w:sz w:val="36"/>
          <w:szCs w:val="36"/>
        </w:rPr>
        <w:t>1</w:t>
      </w:r>
      <w:r w:rsidR="0031687D">
        <w:rPr>
          <w:sz w:val="36"/>
          <w:szCs w:val="36"/>
        </w:rPr>
        <w:t>1</w:t>
      </w:r>
      <w:r w:rsidR="000B6FE2">
        <w:rPr>
          <w:sz w:val="36"/>
          <w:szCs w:val="36"/>
        </w:rPr>
        <w:t>-15</w:t>
      </w:r>
    </w:p>
    <w:p w14:paraId="7E534B70" w14:textId="77777777" w:rsidR="00AA4A2E" w:rsidRDefault="00AA4A2E" w:rsidP="00964C43">
      <w:pPr>
        <w:rPr>
          <w:sz w:val="36"/>
          <w:szCs w:val="36"/>
        </w:rPr>
      </w:pPr>
    </w:p>
    <w:p w14:paraId="5C820E68" w14:textId="77777777" w:rsidR="00F62B1C" w:rsidRDefault="00F62B1C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46F9C67" w14:textId="77777777" w:rsidR="00F62B1C" w:rsidRPr="00D44A16" w:rsidRDefault="00F62B1C" w:rsidP="00F62B1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 w:rsidRPr="00D44A16">
        <w:rPr>
          <w:b/>
          <w:bCs/>
          <w:sz w:val="36"/>
          <w:szCs w:val="36"/>
        </w:rPr>
        <w:lastRenderedPageBreak/>
        <w:t>Copyright Information</w:t>
      </w:r>
    </w:p>
    <w:p w14:paraId="48CFCF1E" w14:textId="77777777" w:rsid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 xml:space="preserve">If you are an Efofex subscriber and work in a school, you can copy and/or modify the FX Library materials and use them with your students. We hope that this material will help you write your tests, worksheets, exams, </w:t>
      </w:r>
      <w:proofErr w:type="gramStart"/>
      <w:r w:rsidRPr="00D44A16">
        <w:rPr>
          <w:rFonts w:ascii="Arial" w:eastAsia="Times New Roman" w:hAnsi="Arial" w:cs="Arial"/>
          <w:color w:val="000000" w:themeColor="text1"/>
          <w:lang w:eastAsia="en-AU"/>
        </w:rPr>
        <w:t>presentations</w:t>
      </w:r>
      <w:proofErr w:type="gramEnd"/>
      <w:r w:rsidRPr="00D44A16">
        <w:rPr>
          <w:rFonts w:ascii="Arial" w:eastAsia="Times New Roman" w:hAnsi="Arial" w:cs="Arial"/>
          <w:color w:val="000000" w:themeColor="text1"/>
          <w:lang w:eastAsia="en-AU"/>
        </w:rPr>
        <w:t xml:space="preserve"> and any other educational materials. You cannot claim copyright over the FX Library materials or present them as your own work.</w:t>
      </w:r>
    </w:p>
    <w:p w14:paraId="67499879" w14:textId="77777777" w:rsidR="00D44A16" w:rsidRPr="00D44A16" w:rsidRDefault="00D44A16" w:rsidP="001F101A">
      <w:pPr>
        <w:pBdr>
          <w:bottom w:val="single" w:sz="4" w:space="1" w:color="auto"/>
        </w:pBd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>FAQ</w:t>
      </w:r>
    </w:p>
    <w:p w14:paraId="0D6B4D5A" w14:textId="77777777" w:rsidR="001F101A" w:rsidRDefault="001F101A" w:rsidP="001F101A">
      <w:pPr>
        <w:pBdr>
          <w:bottom w:val="single" w:sz="4" w:space="1" w:color="auto"/>
        </w:pBd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  <w:sectPr w:rsidR="001F101A" w:rsidSect="00F62B1C">
          <w:headerReference w:type="default" r:id="rId8"/>
          <w:footerReference w:type="default" r:id="rId9"/>
          <w:footerReference w:type="first" r:id="rId10"/>
          <w:pgSz w:w="11906" w:h="16838"/>
          <w:pgMar w:top="1273" w:right="1133" w:bottom="1440" w:left="1276" w:header="708" w:footer="708" w:gutter="0"/>
          <w:cols w:space="708"/>
          <w:titlePg/>
          <w:docGrid w:linePitch="360"/>
        </w:sectPr>
      </w:pPr>
    </w:p>
    <w:p w14:paraId="68831EAE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Who are the questions/materials for?</w:t>
      </w:r>
    </w:p>
    <w:p w14:paraId="093CE0C4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 xml:space="preserve">We are providing the materials for teachers in schools. If you are a teacher in a school (or similar context) you are welcome to use the questions/materials freely in just about any manner. Most other usages of our questions/materials are prohibited. </w:t>
      </w:r>
      <w:proofErr w:type="gramStart"/>
      <w:r w:rsidRPr="00D44A16">
        <w:rPr>
          <w:rFonts w:ascii="Arial" w:eastAsia="Times New Roman" w:hAnsi="Arial" w:cs="Arial"/>
          <w:color w:val="000000" w:themeColor="text1"/>
          <w:lang w:eastAsia="en-AU"/>
        </w:rPr>
        <w:t>In particular, you</w:t>
      </w:r>
      <w:proofErr w:type="gramEnd"/>
      <w:r w:rsidRPr="00D44A16">
        <w:rPr>
          <w:rFonts w:ascii="Arial" w:eastAsia="Times New Roman" w:hAnsi="Arial" w:cs="Arial"/>
          <w:color w:val="000000" w:themeColor="text1"/>
          <w:lang w:eastAsia="en-AU"/>
        </w:rPr>
        <w:t xml:space="preserve"> are expressly prohibited from using our materials in any context where the aim is to generate a profit.</w:t>
      </w:r>
    </w:p>
    <w:p w14:paraId="7F8773B9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photocopy the questions/materials for use by my students?</w:t>
      </w:r>
    </w:p>
    <w:p w14:paraId="0A6F8D13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7483D7F5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copy questions/materials and paste them into my own documents?</w:t>
      </w:r>
    </w:p>
    <w:p w14:paraId="0100CBD7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1698B812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Do I have to include the Efofex Software copyright notice on my own documents if I have included some of your questions/materials?</w:t>
      </w:r>
    </w:p>
    <w:p w14:paraId="7BDA5085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014FFCB0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use your questions/materials to generate a profit?</w:t>
      </w:r>
    </w:p>
    <w:p w14:paraId="749D9944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5D0DC1C9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use the questions/materials on my website/PowerPoint presentation/Moodle...?</w:t>
      </w:r>
    </w:p>
    <w:p w14:paraId="73D0199A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It depends. If your usage is within the context of a teacher of students at an educational institution, YES. If you want to use the materials for profit, NO.</w:t>
      </w:r>
    </w:p>
    <w:p w14:paraId="11732421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home-schooling parent. Can I use your materials?</w:t>
      </w:r>
    </w:p>
    <w:p w14:paraId="093DD125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238D330A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student and want to use your products for revision. Can I use them?</w:t>
      </w:r>
    </w:p>
    <w:p w14:paraId="7AEBBBC1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 (but make sure to tell your teachers how good they are!)</w:t>
      </w:r>
    </w:p>
    <w:p w14:paraId="408ED300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modify your questions/materials for my own use?</w:t>
      </w:r>
    </w:p>
    <w:p w14:paraId="42417274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63D0A29B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If I modify your questions, can I claim copyright?</w:t>
      </w:r>
    </w:p>
    <w:p w14:paraId="55FB05AD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It depends. If the modifications are substantial, YES. If the modifications are trivial or superficial, NO. Using the Parameter Regeneration feature of our products is NOT a substantial modification</w:t>
      </w:r>
    </w:p>
    <w:p w14:paraId="1A1590DF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professional tutor. Can I use your materials with my students?</w:t>
      </w:r>
    </w:p>
    <w:p w14:paraId="48637861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2B0DF203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republish your materials?</w:t>
      </w:r>
    </w:p>
    <w:p w14:paraId="510A2F96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0ED066CF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 think that I might be able to use your materials but don't seem to fit any of your FAQs. What do I do?</w:t>
      </w:r>
    </w:p>
    <w:p w14:paraId="6C04DA74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Send us an email describing what you want to do (to info@efofex.com) and we will get back to you as soon as possible.</w:t>
      </w:r>
    </w:p>
    <w:p w14:paraId="113D8A61" w14:textId="77777777" w:rsidR="001F101A" w:rsidRDefault="001F101A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  <w:sectPr w:rsidR="001F101A" w:rsidSect="001F101A">
          <w:type w:val="continuous"/>
          <w:pgSz w:w="11906" w:h="16838"/>
          <w:pgMar w:top="1273" w:right="1133" w:bottom="1440" w:left="1276" w:header="708" w:footer="708" w:gutter="0"/>
          <w:cols w:num="2" w:space="708"/>
          <w:titlePg/>
          <w:docGrid w:linePitch="360"/>
        </w:sectPr>
      </w:pPr>
    </w:p>
    <w:p w14:paraId="00F276FF" w14:textId="77777777" w:rsidR="001F101A" w:rsidRDefault="001F101A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0CBBA40" w14:textId="77777777" w:rsidR="001F101A" w:rsidRPr="00D44A16" w:rsidRDefault="001F101A" w:rsidP="001F101A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How To Use This Material</w:t>
      </w:r>
    </w:p>
    <w:p w14:paraId="52B50A22" w14:textId="05B692F0" w:rsidR="00F62B1C" w:rsidRDefault="001F101A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Copy a question from this document and paste (with </w:t>
      </w:r>
      <w:proofErr w:type="spellStart"/>
      <w:r>
        <w:rPr>
          <w:rFonts w:ascii="Arial" w:eastAsia="Times New Roman" w:hAnsi="Arial" w:cs="Arial"/>
          <w:color w:val="000000" w:themeColor="text1"/>
          <w:lang w:eastAsia="en-AU"/>
        </w:rPr>
        <w:t>reparametizing</w:t>
      </w:r>
      <w:proofErr w:type="spellEnd"/>
      <w:r>
        <w:rPr>
          <w:rFonts w:ascii="Arial" w:eastAsia="Times New Roman" w:hAnsi="Arial" w:cs="Arial"/>
          <w:color w:val="000000" w:themeColor="text1"/>
          <w:lang w:eastAsia="en-AU"/>
        </w:rPr>
        <w:t xml:space="preserve">) into your document. This allows you to quickly build a collection of regeneratable questions into a test, worksheet, </w:t>
      </w:r>
      <w:r w:rsidR="00274F97">
        <w:rPr>
          <w:rFonts w:ascii="Arial" w:eastAsia="Times New Roman" w:hAnsi="Arial" w:cs="Arial"/>
          <w:color w:val="000000" w:themeColor="text1"/>
          <w:lang w:eastAsia="en-AU"/>
        </w:rPr>
        <w:t>presentation,</w:t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or exam.</w:t>
      </w:r>
    </w:p>
    <w:p w14:paraId="06529A7D" w14:textId="77777777" w:rsidR="001F101A" w:rsidRDefault="001F101A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B7B9E06" w14:textId="77777777" w:rsidR="00B6792D" w:rsidRPr="00D44A16" w:rsidRDefault="00B6792D" w:rsidP="00B6792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106A11A4" w14:textId="77777777" w:rsidR="00B6792D" w:rsidRPr="004B3762" w:rsidRDefault="00B6792D" w:rsidP="00B6792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Determine the original amount if </w:t>
      </w:r>
      <w:r w:rsidRPr="0052274A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7BA1A4DE" wp14:editId="033EDB7A">
            <wp:extent cx="173039" cy="138114"/>
            <wp:effectExtent l="0" t="0" r="0" b="0"/>
            <wp:docPr id="4" name="Picture 4" descr="&lt;EFOFEX&gt;&#10;id:fxe{0420c106-c2e8-4f69-8eef-d89068a55479}&#10;FXGP:DP-KEfy4kL&#10;FXData: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&lt;EFOFEX&gt;&#10;id:fxe{0420c106-c2e8-4f69-8eef-d89068a55479}&#10;FXGP:DP-KEfy4kL&#10;FXData: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&#10;&#10;&lt;/EFOFEX&gt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039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% of the original amount is </w:t>
      </w:r>
      <w:r w:rsidRPr="00B6792D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1D76907E" wp14:editId="6891FBF4">
            <wp:extent cx="542929" cy="160339"/>
            <wp:effectExtent l="0" t="0" r="0" b="0"/>
            <wp:docPr id="11" name="Picture 11" descr="&lt;EFOFEX&gt;&#10;id:fxe{87e7a098-fdd3-4298-868a-45c82f4c2260}&#10;FXGP:DP-KEfy4kL&#10;FXData: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&lt;EFOFEX&gt;&#10;id:fxe{87e7a098-fdd3-4298-868a-45c82f4c2260}&#10;FXGP:DP-KEfy4kL&#10;FXData: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&#10;&#10;&lt;/EFOFEX&gt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9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82AA" w14:textId="77777777" w:rsidR="00B6792D" w:rsidRPr="00D44A16" w:rsidRDefault="00B6792D" w:rsidP="00B6792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6328958A" w14:textId="77777777" w:rsidR="00B6792D" w:rsidRPr="004B3762" w:rsidRDefault="00B6792D" w:rsidP="00B6792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B6792D">
        <w:rPr>
          <w:rFonts w:ascii="Arial" w:eastAsia="Times New Roman" w:hAnsi="Arial" w:cs="Arial"/>
          <w:noProof/>
          <w:color w:val="000000" w:themeColor="text1"/>
          <w:position w:val="-110"/>
          <w:lang w:eastAsia="en-AU"/>
        </w:rPr>
        <w:drawing>
          <wp:inline distT="0" distB="0" distL="0" distR="0" wp14:anchorId="437BA9BD" wp14:editId="7A2B994A">
            <wp:extent cx="1933589" cy="896944"/>
            <wp:effectExtent l="0" t="0" r="0" b="0"/>
            <wp:docPr id="10" name="Picture 10" descr="&lt;EFOFEX&gt;&#10;id:fxe{02276426-e8dd-4e63-aef3-2a0f1c27379c}&#10;FXGP:DP-KEfy4kL&#10;FXData: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&lt;EFOFEX&gt;&#10;id:fxe{02276426-e8dd-4e63-aef3-2a0f1c27379c}&#10;FXGP:DP-KEfy4kL&#10;FXData: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&#10;&#10;&lt;/EFOFEX&gt;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3589" cy="89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AA8C" w14:textId="77777777" w:rsidR="00B6792D" w:rsidRPr="00D44A16" w:rsidRDefault="00B6792D" w:rsidP="00B6792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6C848769" w14:textId="77777777" w:rsidR="00B6792D" w:rsidRDefault="00B6792D" w:rsidP="00B6792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3000+ variations.</w:t>
      </w:r>
    </w:p>
    <w:p w14:paraId="334BBD15" w14:textId="77777777" w:rsidR="00B6792D" w:rsidRDefault="00B6792D" w:rsidP="00B6792D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4B94E9A7" w14:textId="77777777" w:rsidR="00151185" w:rsidRPr="00D44A16" w:rsidRDefault="00151185" w:rsidP="0015118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35E1C019" w14:textId="52031C7F" w:rsidR="00151185" w:rsidRDefault="00C8516E" w:rsidP="00C8516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A middle-aged man notices that he has gained </w:t>
      </w:r>
      <w:r w:rsidR="007A7740" w:rsidRPr="007A7740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10448290" wp14:editId="01814AA3">
            <wp:extent cx="163514" cy="138114"/>
            <wp:effectExtent l="0" t="0" r="8255" b="0"/>
            <wp:docPr id="50" name="Picture 50" descr="&lt;EFOFEX&gt;&#10;id:fxe{10806e61-f58a-4c78-b623-becb1391ee9e}&#10;FXGP:DP-BTNrW2r&#10;FXData: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&lt;EFOFEX&gt;&#10;id:fxe{10806e61-f58a-4c78-b623-becb1391ee9e}&#10;FXGP:DP-BTNrW2r&#10;FXData: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&#10;&#10;&lt;/EFOFEX&gt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514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kg and now weighs </w:t>
      </w:r>
      <w:r w:rsidR="007A7740" w:rsidRPr="007A7740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5C691937" wp14:editId="62EACFE5">
            <wp:extent cx="173039" cy="138114"/>
            <wp:effectExtent l="0" t="0" r="0" b="0"/>
            <wp:docPr id="52" name="Picture 52" descr="&lt;EFOFEX&gt;&#10;id:fxe{8b2bc5cf-929d-43a8-96a7-abf559481ae8}&#10;FXGP:DP-BTNrW2r&#10;FXData: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&lt;EFOFEX&gt;&#10;id:fxe{8b2bc5cf-929d-43a8-96a7-abf559481ae8}&#10;FXGP:DP-BTNrW2r&#10;FXData: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&#10;&#10;&lt;/EFOFEX&gt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039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kg. </w:t>
      </w:r>
    </w:p>
    <w:p w14:paraId="607BBE72" w14:textId="3BD78ED7" w:rsidR="00C8516E" w:rsidRDefault="00C8516E" w:rsidP="00C8516E">
      <w:pPr>
        <w:pStyle w:val="ListParagraph"/>
        <w:numPr>
          <w:ilvl w:val="0"/>
          <w:numId w:val="3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What percentage of his current weight is weight-gain?</w:t>
      </w:r>
    </w:p>
    <w:p w14:paraId="6D95AD5F" w14:textId="578FA1E0" w:rsidR="00C8516E" w:rsidRDefault="00C8516E" w:rsidP="00C8516E">
      <w:pPr>
        <w:pStyle w:val="ListParagraph"/>
        <w:numPr>
          <w:ilvl w:val="0"/>
          <w:numId w:val="3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What percentage of his original weight did he gain?</w:t>
      </w:r>
    </w:p>
    <w:p w14:paraId="3C41EB10" w14:textId="17430449" w:rsidR="005C77C3" w:rsidRPr="005C77C3" w:rsidRDefault="005C77C3" w:rsidP="005C77C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Calculate your answers to the nearest whole percentage</w:t>
      </w:r>
      <w:r w:rsidR="007A7740">
        <w:rPr>
          <w:rFonts w:ascii="Arial" w:eastAsia="Times New Roman" w:hAnsi="Arial" w:cs="Arial"/>
          <w:color w:val="000000" w:themeColor="text1"/>
          <w:lang w:eastAsia="en-AU"/>
        </w:rPr>
        <w:t>.</w:t>
      </w:r>
    </w:p>
    <w:p w14:paraId="309351CE" w14:textId="77777777" w:rsidR="00151185" w:rsidRPr="00D44A16" w:rsidRDefault="00151185" w:rsidP="0015118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1EB613B2" w14:textId="267B1CD5" w:rsidR="00151185" w:rsidRDefault="007A7740" w:rsidP="00C8516E">
      <w:pPr>
        <w:pStyle w:val="ListParagraph"/>
        <w:numPr>
          <w:ilvl w:val="0"/>
          <w:numId w:val="4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7A7740">
        <w:rPr>
          <w:rFonts w:ascii="Arial" w:eastAsia="Times New Roman" w:hAnsi="Arial" w:cs="Arial"/>
          <w:noProof/>
          <w:color w:val="000000" w:themeColor="text1"/>
          <w:position w:val="-108"/>
          <w:lang w:eastAsia="en-AU"/>
        </w:rPr>
        <w:drawing>
          <wp:inline distT="0" distB="0" distL="0" distR="0" wp14:anchorId="5C0DCB74" wp14:editId="79D0CB7F">
            <wp:extent cx="822331" cy="884244"/>
            <wp:effectExtent l="0" t="0" r="0" b="0"/>
            <wp:docPr id="58" name="Picture 58" descr="&lt;EFOFEX&gt;&#10;id:fxe{d67749ad-3328-4796-a5c9-c4a708c4ccf4}&#10;FXGP:DP-BTNrW2r&#10;FXData: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&lt;EFOFEX&gt;&#10;id:fxe{d67749ad-3328-4796-a5c9-c4a708c4ccf4}&#10;FXGP:DP-BTNrW2r&#10;FXData: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&#10;&#10;&lt;/EFOFEX&g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331" cy="88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17A0" w14:textId="1E6DA8BE" w:rsidR="005C77C3" w:rsidRPr="00C8516E" w:rsidRDefault="007A7740" w:rsidP="00C8516E">
      <w:pPr>
        <w:pStyle w:val="ListParagraph"/>
        <w:numPr>
          <w:ilvl w:val="0"/>
          <w:numId w:val="4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7A7740">
        <w:rPr>
          <w:rFonts w:ascii="Arial" w:eastAsia="Times New Roman" w:hAnsi="Arial" w:cs="Arial"/>
          <w:noProof/>
          <w:color w:val="000000" w:themeColor="text1"/>
          <w:position w:val="-108"/>
          <w:lang w:eastAsia="en-AU"/>
        </w:rPr>
        <w:drawing>
          <wp:inline distT="0" distB="0" distL="0" distR="0" wp14:anchorId="6FEF37CB" wp14:editId="3D80CAC4">
            <wp:extent cx="822331" cy="884244"/>
            <wp:effectExtent l="0" t="0" r="0" b="0"/>
            <wp:docPr id="61" name="Picture 61" descr="&lt;EFOFEX&gt;&#10;id:fxe{2746fa74-d953-4931-925b-09663ac89084}&#10;FXGP:DP-BTNrW2r&#10;FXData: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&lt;EFOFEX&gt;&#10;id:fxe{2746fa74-d953-4931-925b-09663ac89084}&#10;FXGP:DP-BTNrW2r&#10;FXData: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&#10;&#10;&lt;/EFOFEX&gt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331" cy="88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4E8F" w14:textId="77777777" w:rsidR="00151185" w:rsidRPr="00D44A16" w:rsidRDefault="00151185" w:rsidP="0015118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7B894F3" w14:textId="031CC666" w:rsidR="00151185" w:rsidRDefault="005C77C3" w:rsidP="0015118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21</w:t>
      </w:r>
      <w:r w:rsidR="00151185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4F36EF51" w14:textId="77777777" w:rsidR="00151185" w:rsidRDefault="00151185" w:rsidP="00151185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CD7B130" w14:textId="77777777" w:rsidR="007A7740" w:rsidRPr="00D44A16" w:rsidRDefault="007A7740" w:rsidP="007A7740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39B547F1" w14:textId="01E86FF3" w:rsidR="007A7740" w:rsidRDefault="006E7ED3" w:rsidP="007A774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A food manufacturer has discovered that </w:t>
      </w:r>
      <w:r w:rsidR="00AF42B6" w:rsidRPr="00AF42B6">
        <w:rPr>
          <w:rFonts w:ascii="Arial" w:eastAsia="Times New Roman" w:hAnsi="Arial" w:cs="Arial"/>
          <w:noProof/>
          <w:color w:val="000000" w:themeColor="text1"/>
          <w:position w:val="-2"/>
          <w:lang w:eastAsia="en-AU"/>
        </w:rPr>
        <w:drawing>
          <wp:inline distT="0" distB="0" distL="0" distR="0" wp14:anchorId="2053DCC7" wp14:editId="2855AA50">
            <wp:extent cx="92076" cy="125413"/>
            <wp:effectExtent l="0" t="0" r="3175" b="8255"/>
            <wp:docPr id="18" name="Picture 18" descr="&lt;EFOFEX&gt;&#10;id:fxe{00339074-41e1-4b6c-93d3-5dcc0cd9667d}&#10;FXGP:DP-DTKw8yx&#10;FXData: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&lt;EFOFEX&gt;&#10;id:fxe{00339074-41e1-4b6c-93d3-5dcc0cd9667d}&#10;FXGP:DP-DTKw8yx&#10;FXData: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&#10;&#10;&lt;/EFOFEX&gt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076" cy="12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% of their packets are not being filled correctly and are underweight. If the manufacturer packs </w:t>
      </w:r>
      <w:r w:rsidR="00AF42B6" w:rsidRPr="00AF42B6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4D1B6FC7" wp14:editId="16FF100E">
            <wp:extent cx="449266" cy="138114"/>
            <wp:effectExtent l="0" t="0" r="8255" b="0"/>
            <wp:docPr id="22" name="Picture 22" descr="&lt;EFOFEX&gt;&#10;id:fxe{0e739d6e-9f4c-4aec-8b6b-4b5903b6861b}&#10;FXGP:DP-DTKw8yx&#10;FXData: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&lt;EFOFEX&gt;&#10;id:fxe{0e739d6e-9f4c-4aec-8b6b-4b5903b6861b}&#10;FXGP:DP-DTKw8yx&#10;FXData: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&#10;&#10;&lt;/EFOFEX&gt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266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packets per week, how many are</w:t>
      </w:r>
      <w:r w:rsidR="006A324A">
        <w:rPr>
          <w:rFonts w:ascii="Arial" w:eastAsia="Times New Roman" w:hAnsi="Arial" w:cs="Arial"/>
          <w:color w:val="000000" w:themeColor="text1"/>
          <w:lang w:eastAsia="en-AU"/>
        </w:rPr>
        <w:t xml:space="preserve"> likely to be </w:t>
      </w:r>
      <w:r>
        <w:rPr>
          <w:rFonts w:ascii="Arial" w:eastAsia="Times New Roman" w:hAnsi="Arial" w:cs="Arial"/>
          <w:color w:val="000000" w:themeColor="text1"/>
          <w:lang w:eastAsia="en-AU"/>
        </w:rPr>
        <w:t>underweight?</w:t>
      </w:r>
      <w:r w:rsidR="007A7740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</w:p>
    <w:p w14:paraId="63516B17" w14:textId="77777777" w:rsidR="007A7740" w:rsidRPr="00D44A16" w:rsidRDefault="007A7740" w:rsidP="007A7740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4586432C" w14:textId="77EB10EB" w:rsidR="007A7740" w:rsidRPr="006E7ED3" w:rsidRDefault="00AF42B6" w:rsidP="006E7ED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AF42B6">
        <w:rPr>
          <w:rFonts w:ascii="Arial" w:eastAsia="Times New Roman" w:hAnsi="Arial" w:cs="Arial"/>
          <w:noProof/>
          <w:color w:val="000000" w:themeColor="text1"/>
          <w:position w:val="-152"/>
          <w:lang w:eastAsia="en-AU"/>
        </w:rPr>
        <w:drawing>
          <wp:inline distT="0" distB="0" distL="0" distR="0" wp14:anchorId="0FF4F897" wp14:editId="16EFB11E">
            <wp:extent cx="3873528" cy="1079508"/>
            <wp:effectExtent l="0" t="0" r="0" b="6350"/>
            <wp:docPr id="23" name="Picture 23" descr="&lt;EFOFEX&gt;&#10;id:fxe{881c27d5-f315-448b-9e42-9f12a7bb2976}&#10;FXGP:DP-DTKw8yx&#10;FXData: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&lt;EFOFEX&gt;&#10;id:fxe{881c27d5-f315-448b-9e42-9f12a7bb2976}&#10;FXGP:DP-DTKw8yx&#10;FXData: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&#10;&#10;&lt;/EFOFEX&gt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3528" cy="10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BE26" w14:textId="77777777" w:rsidR="007A7740" w:rsidRPr="00D44A16" w:rsidRDefault="007A7740" w:rsidP="007A7740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15256477" w14:textId="5BE2DFA0" w:rsidR="007A7740" w:rsidRDefault="006A324A" w:rsidP="007A774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4000+</w:t>
      </w:r>
      <w:r w:rsidR="007A7740">
        <w:rPr>
          <w:rFonts w:ascii="Arial" w:eastAsia="Times New Roman" w:hAnsi="Arial" w:cs="Arial"/>
          <w:color w:val="000000" w:themeColor="text1"/>
          <w:lang w:eastAsia="en-AU"/>
        </w:rPr>
        <w:t xml:space="preserve"> variations.</w:t>
      </w:r>
    </w:p>
    <w:p w14:paraId="568BE698" w14:textId="77777777" w:rsidR="007A7740" w:rsidRDefault="007A7740" w:rsidP="007A7740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E617F62" w14:textId="77777777" w:rsidR="00CF5108" w:rsidRPr="00D44A16" w:rsidRDefault="00CF5108" w:rsidP="00CF510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6D609549" w14:textId="77777777" w:rsidR="00CF5108" w:rsidRPr="004B3762" w:rsidRDefault="00CF5108" w:rsidP="00CF510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Jane has a weekly salary of </w:t>
      </w:r>
      <w:r w:rsidRPr="009A4133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7FAC76CA" wp14:editId="1656253D">
            <wp:extent cx="339727" cy="160339"/>
            <wp:effectExtent l="0" t="0" r="3175" b="0"/>
            <wp:docPr id="95" name="Picture 95" descr="&lt;EFOFEX&gt;&#10;id:fxe{ba4c33f8-6183-4f06-9ac7-b1317b7bddeb}&#10;FXGP:DP-QsxUQSF&#10;FXData: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&lt;EFOFEX&gt;&#10;id:fxe{ba4c33f8-6183-4f06-9ac7-b1317b7bddeb}&#10;FXGP:DP-QsxUQSF&#10;FXData: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&#10;&#10;&lt;/EFOFEX&gt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727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. Last week she spent </w:t>
      </w:r>
      <w:r w:rsidRPr="009A4133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01DF4066" wp14:editId="6CB6351C">
            <wp:extent cx="339727" cy="160339"/>
            <wp:effectExtent l="0" t="0" r="3175" b="0"/>
            <wp:docPr id="97" name="Picture 97" descr="&lt;EFOFEX&gt;&#10;id:fxe{caaba86b-637f-408c-89a7-c49d298c7827}&#10;FXGP:DP-QsxUQSF&#10;FXData: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&lt;EFOFEX&gt;&#10;id:fxe{caaba86b-637f-408c-89a7-c49d298c7827}&#10;FXGP:DP-QsxUQSF&#10;FXData: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&#10;&#10;&lt;/EFOFEX&gt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727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on food. What percentage of Jane’s income is spent on food?</w:t>
      </w:r>
    </w:p>
    <w:p w14:paraId="2D4C04B0" w14:textId="77777777" w:rsidR="00CF5108" w:rsidRPr="00D44A16" w:rsidRDefault="00CF5108" w:rsidP="00CF510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85C8E75" w14:textId="77777777" w:rsidR="00CF5108" w:rsidRPr="000D0834" w:rsidRDefault="00CF5108" w:rsidP="00CF510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47A70">
        <w:rPr>
          <w:rFonts w:ascii="Arial" w:eastAsia="Times New Roman" w:hAnsi="Arial" w:cs="Arial"/>
          <w:noProof/>
          <w:color w:val="000000" w:themeColor="text1"/>
          <w:position w:val="-142"/>
          <w:lang w:eastAsia="en-AU"/>
        </w:rPr>
        <w:drawing>
          <wp:inline distT="0" distB="0" distL="0" distR="0" wp14:anchorId="25206BE3" wp14:editId="67D79F7B">
            <wp:extent cx="2565419" cy="1023945"/>
            <wp:effectExtent l="0" t="0" r="6350" b="5080"/>
            <wp:docPr id="75" name="Picture 75" descr="&lt;EFOFEX&gt;&#10;id:fxe{ee7d794b-1f7f-4191-8801-44fdfb9d9813}&#10;FXGP:DP-QsxUQSF&#10;FXData: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&lt;EFOFEX&gt;&#10;id:fxe{ee7d794b-1f7f-4191-8801-44fdfb9d9813}&#10;FXGP:DP-QsxUQSF&#10;FXData: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&#10;&#10;&lt;/EFOFEX&gt;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5419" cy="10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F305" w14:textId="77777777" w:rsidR="00CF5108" w:rsidRPr="00D44A16" w:rsidRDefault="00CF5108" w:rsidP="00CF510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1E6502D3" w14:textId="77777777" w:rsidR="00CF5108" w:rsidRDefault="00CF5108" w:rsidP="00CF510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200+ variations.</w:t>
      </w:r>
    </w:p>
    <w:p w14:paraId="242A23CF" w14:textId="77777777" w:rsidR="00CF5108" w:rsidRDefault="00CF5108" w:rsidP="00CF5108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60E1E7A" w14:textId="77777777" w:rsidR="00CF5108" w:rsidRPr="00D44A16" w:rsidRDefault="00CF5108" w:rsidP="00CF510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6B424A1" w14:textId="26B6BDA5" w:rsidR="00CF5108" w:rsidRPr="004B3762" w:rsidRDefault="00353327" w:rsidP="00CF510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Jack received his test results and found that he had scored </w:t>
      </w:r>
      <w:r w:rsidR="00C47BE8" w:rsidRPr="00C47BE8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7D853AFB" wp14:editId="5B1EB942">
            <wp:extent cx="173039" cy="138114"/>
            <wp:effectExtent l="0" t="0" r="0" b="0"/>
            <wp:docPr id="133" name="Picture 133" descr="&lt;EFOFEX&gt;&#10;id:fxe{42169360-1364-4897-8afc-c88f47816120}&#10;FXGP:DP-GmHsHkd&#10;FXData: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&lt;EFOFEX&gt;&#10;id:fxe{42169360-1364-4897-8afc-c88f47816120}&#10;FXGP:DP-GmHsHkd&#10;FXData: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&#10;&#10;&lt;/EFOFEX&gt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039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A8B">
        <w:rPr>
          <w:rFonts w:ascii="Arial" w:eastAsia="Times New Roman" w:hAnsi="Arial" w:cs="Arial"/>
          <w:color w:val="000000" w:themeColor="text1"/>
          <w:lang w:eastAsia="en-AU"/>
        </w:rPr>
        <w:t xml:space="preserve"> out of a possible </w:t>
      </w:r>
      <w:r w:rsidR="00C47BE8" w:rsidRPr="00C47BE8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4B96324A" wp14:editId="5AB4CF1E">
            <wp:extent cx="171451" cy="136526"/>
            <wp:effectExtent l="0" t="0" r="0" b="0"/>
            <wp:docPr id="134" name="Picture 134" descr="&lt;EFOFEX&gt;&#10;id:fxe{3b30712d-c89b-4a59-ad0d-5cd04a51e802}&#10;FXGP:DP-GmHsHkd&#10;FXData: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&lt;EFOFEX&gt;&#10;id:fxe{3b30712d-c89b-4a59-ad0d-5cd04a51e802}&#10;FXGP:DP-GmHsHkd&#10;FXData: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&#10;&#10;&lt;/EFOFEX&gt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451" cy="1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A8B">
        <w:rPr>
          <w:rFonts w:ascii="Arial" w:eastAsia="Times New Roman" w:hAnsi="Arial" w:cs="Arial"/>
          <w:color w:val="000000" w:themeColor="text1"/>
          <w:lang w:eastAsia="en-AU"/>
        </w:rPr>
        <w:t>. Convert Jack’s mark to a percentage (round to the nearest whole number).</w:t>
      </w:r>
    </w:p>
    <w:p w14:paraId="77EE2D6B" w14:textId="77777777" w:rsidR="00CF5108" w:rsidRPr="00D44A16" w:rsidRDefault="00CF5108" w:rsidP="00CF510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075168AC" w14:textId="43706227" w:rsidR="00CF5108" w:rsidRPr="000D0834" w:rsidRDefault="00C47BE8" w:rsidP="00CF510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C47BE8">
        <w:rPr>
          <w:rFonts w:ascii="Arial" w:eastAsia="Times New Roman" w:hAnsi="Arial" w:cs="Arial"/>
          <w:noProof/>
          <w:color w:val="000000" w:themeColor="text1"/>
          <w:position w:val="-142"/>
          <w:lang w:eastAsia="en-AU"/>
        </w:rPr>
        <w:drawing>
          <wp:inline distT="0" distB="0" distL="0" distR="0" wp14:anchorId="49725094" wp14:editId="58CC7BD7">
            <wp:extent cx="2087578" cy="1016007"/>
            <wp:effectExtent l="0" t="0" r="8255" b="0"/>
            <wp:docPr id="135" name="Picture 135" descr="&lt;EFOFEX&gt;&#10;id:fxe{d88cd7f4-009e-4535-9c90-520696a50800}&#10;FXGP:DP-GmHsHkd&#10;FXData: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&lt;EFOFEX&gt;&#10;id:fxe{d88cd7f4-009e-4535-9c90-520696a50800}&#10;FXGP:DP-GmHsHkd&#10;FXData: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&#10;&#10;&lt;/EFOFEX&gt;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87578" cy="101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93944" w14:textId="77777777" w:rsidR="00CF5108" w:rsidRPr="00D44A16" w:rsidRDefault="00CF5108" w:rsidP="00CF510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1D86DB0B" w14:textId="77777777" w:rsidR="00CF5108" w:rsidRDefault="00CF5108" w:rsidP="00CF510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200+ variations.</w:t>
      </w:r>
    </w:p>
    <w:p w14:paraId="598DF9B4" w14:textId="77777777" w:rsidR="00CF5108" w:rsidRDefault="00CF5108" w:rsidP="00CF5108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4B4F9E0" w14:textId="77777777" w:rsidR="003D015B" w:rsidRPr="00D44A16" w:rsidRDefault="003D015B" w:rsidP="003D015B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22649F4E" w14:textId="5BA40BBD" w:rsidR="003D015B" w:rsidRPr="004B3762" w:rsidRDefault="00A614A8" w:rsidP="00A614A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An alloy contains </w:t>
      </w:r>
      <w:r w:rsidR="0013729F" w:rsidRPr="0013729F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167DFB2E" wp14:editId="2CBB6E5B">
            <wp:extent cx="309565" cy="139701"/>
            <wp:effectExtent l="0" t="0" r="0" b="0"/>
            <wp:docPr id="101" name="Picture 101" descr="&lt;EFOFEX&gt;&#10;id:fxe{8fe1944e-9e84-474e-9565-8e0a0ce34d38}&#10;FXGP:DP-2u5rfZu&#10;FXData: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&lt;EFOFEX&gt;&#10;id:fxe{8fe1944e-9e84-474e-9565-8e0a0ce34d38}&#10;FXGP:DP-2u5rfZu&#10;FXData: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&#10;&#10;&lt;/EFOFEX&gt;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565" cy="1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nickel. If a sample of the alloy weighs </w:t>
      </w:r>
      <w:r w:rsidR="0013729F" w:rsidRPr="0013729F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3F6347F9" wp14:editId="4D8B026A">
            <wp:extent cx="338140" cy="163514"/>
            <wp:effectExtent l="0" t="0" r="5080" b="8255"/>
            <wp:docPr id="102" name="Picture 102" descr="&lt;EFOFEX&gt;&#10;id:fxe{745b3b1c-3a73-447b-8dc6-1e71baec839e}&#10;FXGP:DP-2u5rfZu&#10;FXData: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&lt;EFOFEX&gt;&#10;id:fxe{745b3b1c-3a73-447b-8dc6-1e71baec839e}&#10;FXGP:DP-2u5rfZu&#10;FXData: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&#10;&#10;&lt;/EFOFEX&gt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140" cy="16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>, how much of the sample is nickel?</w:t>
      </w:r>
    </w:p>
    <w:p w14:paraId="0940264A" w14:textId="77777777" w:rsidR="003D015B" w:rsidRPr="00D44A16" w:rsidRDefault="003D015B" w:rsidP="003D015B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D09AC23" w14:textId="52C3EDAF" w:rsidR="003D015B" w:rsidRPr="004B3762" w:rsidRDefault="0013729F" w:rsidP="003D015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3729F">
        <w:rPr>
          <w:rFonts w:ascii="Arial" w:eastAsia="Times New Roman" w:hAnsi="Arial" w:cs="Arial"/>
          <w:noProof/>
          <w:color w:val="000000" w:themeColor="text1"/>
          <w:position w:val="-106"/>
          <w:lang w:eastAsia="en-AU"/>
        </w:rPr>
        <w:drawing>
          <wp:inline distT="0" distB="0" distL="0" distR="0" wp14:anchorId="41823B19" wp14:editId="6A365169">
            <wp:extent cx="1585924" cy="787406"/>
            <wp:effectExtent l="0" t="0" r="0" b="0"/>
            <wp:docPr id="103" name="Picture 103" descr="&lt;EFOFEX&gt;&#10;id:fxe{5925757c-177c-4c39-86ec-22eeb6e801f1}&#10;FXGP:DP-2u5rfZu&#10;FXData: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&lt;EFOFEX&gt;&#10;id:fxe{5925757c-177c-4c39-86ec-22eeb6e801f1}&#10;FXGP:DP-2u5rfZu&#10;FXData: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&#10;&#10;&lt;/EFOFEX&gt;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5924" cy="78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DB0F3" w14:textId="77777777" w:rsidR="003D015B" w:rsidRPr="00D44A16" w:rsidRDefault="003D015B" w:rsidP="003D015B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491A4C65" w14:textId="36C5FCF0" w:rsidR="003D015B" w:rsidRDefault="009A4133" w:rsidP="003D015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</w:t>
      </w:r>
      <w:r w:rsidR="00125C5A">
        <w:rPr>
          <w:rFonts w:ascii="Arial" w:eastAsia="Times New Roman" w:hAnsi="Arial" w:cs="Arial"/>
          <w:color w:val="000000" w:themeColor="text1"/>
          <w:lang w:eastAsia="en-AU"/>
        </w:rPr>
        <w:t>000</w:t>
      </w:r>
      <w:r w:rsidR="003D015B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10F18ABF" w14:textId="77777777" w:rsidR="003D015B" w:rsidRDefault="003D015B" w:rsidP="003D015B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10AC0E7F" w14:textId="77777777" w:rsidR="00125C5A" w:rsidRPr="00D44A16" w:rsidRDefault="00125C5A" w:rsidP="00125C5A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5AA03950" w14:textId="135B3F15" w:rsidR="007E5036" w:rsidRDefault="009C50E1" w:rsidP="007E503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Hematite iron ore contains between 54% and 66% iron</w:t>
      </w:r>
      <w:r w:rsidR="007E5036">
        <w:rPr>
          <w:rFonts w:ascii="Arial" w:eastAsia="Times New Roman" w:hAnsi="Arial" w:cs="Arial"/>
          <w:color w:val="000000" w:themeColor="text1"/>
          <w:lang w:eastAsia="en-AU"/>
        </w:rPr>
        <w:t xml:space="preserve">. </w:t>
      </w:r>
      <w:r w:rsidR="00E91158">
        <w:rPr>
          <w:rFonts w:ascii="Arial" w:eastAsia="Times New Roman" w:hAnsi="Arial" w:cs="Arial"/>
          <w:color w:val="000000" w:themeColor="text1"/>
          <w:lang w:eastAsia="en-AU"/>
        </w:rPr>
        <w:t xml:space="preserve">The percentage of iron in the ore is called the “grade” of the ore. </w:t>
      </w:r>
      <w:r w:rsidR="007E5036">
        <w:rPr>
          <w:rFonts w:ascii="Arial" w:eastAsia="Times New Roman" w:hAnsi="Arial" w:cs="Arial"/>
          <w:color w:val="000000" w:themeColor="text1"/>
          <w:lang w:eastAsia="en-AU"/>
        </w:rPr>
        <w:t xml:space="preserve">A geologist has collected a </w:t>
      </w:r>
      <w:r w:rsidR="00CF3E14" w:rsidRPr="00CF3E14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2E8FB92F" wp14:editId="0EBAEE5A">
            <wp:extent cx="441328" cy="163514"/>
            <wp:effectExtent l="0" t="0" r="0" b="8255"/>
            <wp:docPr id="26" name="Picture 26" descr="&lt;EFOFEX&gt;&#10;id:fxe{01add34c-a0f7-4966-84f2-fcd0c153561a}&#10;FXGP:DP-G9AsEEB&#10;FXData: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&lt;EFOFEX&gt;&#10;id:fxe{01add34c-a0f7-4966-84f2-fcd0c153561a}&#10;FXGP:DP-G9AsEEB&#10;FXData: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&#10;&#10;&lt;/EFOFEX&gt;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1328" cy="16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036">
        <w:rPr>
          <w:rFonts w:ascii="Arial" w:eastAsia="Times New Roman" w:hAnsi="Arial" w:cs="Arial"/>
          <w:color w:val="000000" w:themeColor="text1"/>
          <w:lang w:eastAsia="en-AU"/>
        </w:rPr>
        <w:t xml:space="preserve"> sample of hematite and is analysing </w:t>
      </w:r>
      <w:r w:rsidR="00383A4A">
        <w:rPr>
          <w:rFonts w:ascii="Arial" w:eastAsia="Times New Roman" w:hAnsi="Arial" w:cs="Arial"/>
          <w:color w:val="000000" w:themeColor="text1"/>
          <w:lang w:eastAsia="en-AU"/>
        </w:rPr>
        <w:t>its</w:t>
      </w:r>
      <w:r w:rsidR="007E5036">
        <w:rPr>
          <w:rFonts w:ascii="Arial" w:eastAsia="Times New Roman" w:hAnsi="Arial" w:cs="Arial"/>
          <w:color w:val="000000" w:themeColor="text1"/>
          <w:lang w:eastAsia="en-AU"/>
        </w:rPr>
        <w:t xml:space="preserve"> iron content.</w:t>
      </w:r>
      <w:r w:rsidR="00AD23E7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</w:p>
    <w:p w14:paraId="02698CB7" w14:textId="53DA7D3D" w:rsidR="00920A97" w:rsidRDefault="00383A4A" w:rsidP="00383A4A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Calculate the </w:t>
      </w:r>
      <w:r w:rsidR="00920A97">
        <w:rPr>
          <w:rFonts w:ascii="Arial" w:eastAsia="Times New Roman" w:hAnsi="Arial" w:cs="Arial"/>
          <w:color w:val="000000" w:themeColor="text1"/>
          <w:lang w:eastAsia="en-AU"/>
        </w:rPr>
        <w:t>highest and lowest expected values for the grams of iron in the sample.</w:t>
      </w:r>
    </w:p>
    <w:p w14:paraId="00037B3C" w14:textId="77777777" w:rsidR="00AD23E7" w:rsidRDefault="00AD23E7" w:rsidP="00AD23E7">
      <w:pPr>
        <w:pStyle w:val="ListParagraph"/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4FF09AA9" w14:textId="77E3989E" w:rsidR="00383A4A" w:rsidRPr="00AD23E7" w:rsidRDefault="00AD23E7" w:rsidP="00AD23E7">
      <w:pPr>
        <w:pStyle w:val="ListParagraph"/>
        <w:numPr>
          <w:ilvl w:val="0"/>
          <w:numId w:val="7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The geologist finds that their sample contains </w:t>
      </w:r>
      <w:r w:rsidR="00CF3E14" w:rsidRPr="00CF3E14">
        <w:rPr>
          <w:rFonts w:ascii="Arial" w:eastAsia="Times New Roman" w:hAnsi="Arial" w:cs="Arial"/>
          <w:noProof/>
          <w:color w:val="000000" w:themeColor="text1"/>
          <w:position w:val="-8"/>
          <w:lang w:eastAsia="en-AU"/>
        </w:rPr>
        <w:drawing>
          <wp:inline distT="0" distB="0" distL="0" distR="0" wp14:anchorId="7162D75D" wp14:editId="72E87947">
            <wp:extent cx="336552" cy="163514"/>
            <wp:effectExtent l="0" t="0" r="6350" b="8255"/>
            <wp:docPr id="28" name="Picture 28" descr="&lt;EFOFEX&gt;&#10;id:fxe{32ab9e6a-ca31-4d59-90cc-bbcb70808836}&#10;FXGP:DP-G9AsEEB&#10;FXData: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&lt;EFOFEX&gt;&#10;id:fxe{32ab9e6a-ca31-4d59-90cc-bbcb70808836}&#10;FXGP:DP-G9AsEEB&#10;FXData: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&#10;&#10;&lt;/EFOFEX&gt;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6552" cy="16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of iron. Find the grade of the iron ore (to the nearest whole number). </w:t>
      </w:r>
    </w:p>
    <w:p w14:paraId="432AC329" w14:textId="77777777" w:rsidR="00125C5A" w:rsidRPr="00D44A16" w:rsidRDefault="00125C5A" w:rsidP="00125C5A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A8DCD7D" w14:textId="3763EBF3" w:rsidR="00125C5A" w:rsidRDefault="00CF3E14" w:rsidP="00920A97">
      <w:pPr>
        <w:pStyle w:val="ListParagraph"/>
        <w:numPr>
          <w:ilvl w:val="0"/>
          <w:numId w:val="8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CF3E14">
        <w:rPr>
          <w:rFonts w:ascii="Arial" w:eastAsia="Times New Roman" w:hAnsi="Arial" w:cs="Arial"/>
          <w:noProof/>
          <w:color w:val="000000" w:themeColor="text1"/>
          <w:position w:val="-82"/>
          <w:lang w:eastAsia="en-AU"/>
        </w:rPr>
        <w:drawing>
          <wp:inline distT="0" distB="0" distL="0" distR="0" wp14:anchorId="0F5FA691" wp14:editId="1BB03F2B">
            <wp:extent cx="3170261" cy="719143"/>
            <wp:effectExtent l="0" t="0" r="0" b="5080"/>
            <wp:docPr id="29" name="Picture 29" descr="&lt;EFOFEX&gt;&#10;id:fxe{a15f6679-8f07-4fd9-8cfb-0fb09ef195f0}&#10;FXGP:DP-G9AsEEB&#10;FXData: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&lt;EFOFEX&gt;&#10;id:fxe{a15f6679-8f07-4fd9-8cfb-0fb09ef195f0}&#10;FXGP:DP-G9AsEEB&#10;FXData: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&#10;&#10;&lt;/EFOFEX&gt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70261" cy="71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5C6C" w14:textId="77777777" w:rsidR="00901ED5" w:rsidRDefault="00901ED5" w:rsidP="00901ED5">
      <w:pPr>
        <w:pStyle w:val="ListParagraph"/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11B97B97" w14:textId="79EFE354" w:rsidR="00AD23E7" w:rsidRPr="00920A97" w:rsidRDefault="00CF3E14" w:rsidP="00920A97">
      <w:pPr>
        <w:pStyle w:val="ListParagraph"/>
        <w:numPr>
          <w:ilvl w:val="0"/>
          <w:numId w:val="8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CF3E14">
        <w:rPr>
          <w:rFonts w:ascii="Arial" w:eastAsia="Times New Roman" w:hAnsi="Arial" w:cs="Arial"/>
          <w:noProof/>
          <w:color w:val="000000" w:themeColor="text1"/>
          <w:position w:val="-58"/>
          <w:lang w:eastAsia="en-AU"/>
        </w:rPr>
        <w:drawing>
          <wp:inline distT="0" distB="0" distL="0" distR="0" wp14:anchorId="02F0F4FF" wp14:editId="52119285">
            <wp:extent cx="2108215" cy="566742"/>
            <wp:effectExtent l="0" t="0" r="6350" b="5080"/>
            <wp:docPr id="38" name="Picture 38" descr="&lt;EFOFEX&gt;&#10;id:fxe{45407db3-1b02-4ced-bf30-2b7f2d18c281}&#10;FXGP:DP-G9AsEEB&#10;FXData: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&lt;EFOFEX&gt;&#10;id:fxe{45407db3-1b02-4ced-bf30-2b7f2d18c281}&#10;FXGP:DP-G9AsEEB&#10;FXData: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&#10;&#10;&lt;/EFOFEX&gt;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8215" cy="56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2D33" w14:textId="77777777" w:rsidR="00125C5A" w:rsidRPr="00D44A16" w:rsidRDefault="00125C5A" w:rsidP="00125C5A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66FFA982" w14:textId="18081C26" w:rsidR="00313899" w:rsidRDefault="008016A8" w:rsidP="00125C5A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</w:t>
      </w:r>
      <w:r w:rsidR="00125C5A">
        <w:rPr>
          <w:rFonts w:ascii="Arial" w:eastAsia="Times New Roman" w:hAnsi="Arial" w:cs="Arial"/>
          <w:color w:val="000000" w:themeColor="text1"/>
          <w:lang w:eastAsia="en-AU"/>
        </w:rPr>
        <w:t>0</w:t>
      </w:r>
      <w:r w:rsidR="00313899">
        <w:rPr>
          <w:rFonts w:ascii="Arial" w:eastAsia="Times New Roman" w:hAnsi="Arial" w:cs="Arial"/>
          <w:color w:val="000000" w:themeColor="text1"/>
          <w:lang w:eastAsia="en-AU"/>
        </w:rPr>
        <w:t>00</w:t>
      </w:r>
      <w:r w:rsidR="00125C5A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766A8A1D" w14:textId="7027B7C7" w:rsidR="0052274A" w:rsidRDefault="00313899" w:rsidP="00B6792D">
      <w:pPr>
        <w:pBdr>
          <w:bottom w:val="single" w:sz="4" w:space="1" w:color="auto"/>
        </w:pBdr>
        <w:ind w:right="283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7353A18" w14:textId="77777777" w:rsidR="00B6792D" w:rsidRPr="00D44A16" w:rsidRDefault="00B6792D" w:rsidP="00B6792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4002641D" w14:textId="15E16031" w:rsidR="00B6792D" w:rsidRPr="004B3762" w:rsidRDefault="008B0415" w:rsidP="00B6792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Chris scored </w:t>
      </w:r>
      <w:r w:rsidR="001B0AAB" w:rsidRPr="001B0AAB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0233E70C" wp14:editId="362DAF89">
            <wp:extent cx="173039" cy="138114"/>
            <wp:effectExtent l="0" t="0" r="0" b="0"/>
            <wp:docPr id="53" name="Picture 53" descr="&lt;EFOFEX&gt;&#10;id:fxe{ab8d2314-0b4b-4bc3-9714-616b39570767}&#10;FXGP:DP-A7aymZP&#10;FXData: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&lt;EFOFEX&gt;&#10;id:fxe{ab8d2314-0b4b-4bc3-9714-616b39570767}&#10;FXGP:DP-A7aymZP&#10;FXData: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&#10;&#10;&lt;/EFOFEX&gt;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3039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out of </w:t>
      </w:r>
      <w:r w:rsidR="001B0AAB" w:rsidRPr="001B0AAB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49CAFF3D" wp14:editId="1702353D">
            <wp:extent cx="173039" cy="138114"/>
            <wp:effectExtent l="0" t="0" r="0" b="0"/>
            <wp:docPr id="47" name="Picture 47" descr="&lt;EFOFEX&gt;&#10;id:fxe{eda5a941-b265-449d-bc46-69c3039c8656}&#10;FXGP:DP-A7aymZP&#10;FXData: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&lt;EFOFEX&gt;&#10;id:fxe{eda5a941-b265-449d-bc46-69c3039c8656}&#10;FXGP:DP-A7aymZP&#10;FXData: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&#10;&#10;&lt;/EFOFEX&gt;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3039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on his </w:t>
      </w:r>
      <w:proofErr w:type="gramStart"/>
      <w:r>
        <w:rPr>
          <w:rFonts w:ascii="Arial" w:eastAsia="Times New Roman" w:hAnsi="Arial" w:cs="Arial"/>
          <w:color w:val="000000" w:themeColor="text1"/>
          <w:lang w:eastAsia="en-AU"/>
        </w:rPr>
        <w:t>History</w:t>
      </w:r>
      <w:proofErr w:type="gramEnd"/>
      <w:r>
        <w:rPr>
          <w:rFonts w:ascii="Arial" w:eastAsia="Times New Roman" w:hAnsi="Arial" w:cs="Arial"/>
          <w:color w:val="000000" w:themeColor="text1"/>
          <w:lang w:eastAsia="en-AU"/>
        </w:rPr>
        <w:t xml:space="preserve"> exam and </w:t>
      </w:r>
      <w:r w:rsidR="001B0AAB" w:rsidRPr="001B0AAB">
        <w:rPr>
          <w:rFonts w:ascii="Arial" w:eastAsia="Times New Roman" w:hAnsi="Arial" w:cs="Arial"/>
          <w:noProof/>
          <w:color w:val="000000" w:themeColor="text1"/>
          <w:position w:val="-2"/>
          <w:lang w:eastAsia="en-AU"/>
        </w:rPr>
        <w:drawing>
          <wp:inline distT="0" distB="0" distL="0" distR="0" wp14:anchorId="18BF9E37" wp14:editId="74AB830F">
            <wp:extent cx="155576" cy="125413"/>
            <wp:effectExtent l="0" t="0" r="0" b="8255"/>
            <wp:docPr id="48" name="Picture 48" descr="&lt;EFOFEX&gt;&#10;id:fxe{2692ebf2-209c-4921-aabf-20b59ca0403b}&#10;FXGP:DP-A7aymZP&#10;FXData: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&lt;EFOFEX&gt;&#10;id:fxe{2692ebf2-209c-4921-aabf-20b59ca0403b}&#10;FXGP:DP-A7aymZP&#10;FXData: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&#10;&#10;&lt;/EFOFEX&gt;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5576" cy="12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out of </w:t>
      </w:r>
      <w:r w:rsidR="001B0AAB" w:rsidRPr="001B0AAB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6DDEF1EE" wp14:editId="3EB6C3D7">
            <wp:extent cx="171451" cy="138114"/>
            <wp:effectExtent l="0" t="0" r="0" b="0"/>
            <wp:docPr id="49" name="Picture 49" descr="&lt;EFOFEX&gt;&#10;id:fxe{e94e2684-d78e-4235-8c4a-a779228870b9}&#10;FXGP:DP-A7aymZP&#10;FXData: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&lt;EFOFEX&gt;&#10;id:fxe{e94e2684-d78e-4235-8c4a-a779228870b9}&#10;FXGP:DP-A7aymZP&#10;FXData: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&#10;&#10;&lt;/EFOFEX&gt;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451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on his Geography exam. On which exam did Chris perform the best?</w:t>
      </w:r>
    </w:p>
    <w:p w14:paraId="36C78B9F" w14:textId="77777777" w:rsidR="00B6792D" w:rsidRPr="00D44A16" w:rsidRDefault="00B6792D" w:rsidP="00B6792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2044197F" w14:textId="0DC972FB" w:rsidR="00B6792D" w:rsidRPr="004B3762" w:rsidRDefault="001B0AAB" w:rsidP="00B6792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B0AAB">
        <w:rPr>
          <w:rFonts w:ascii="Arial" w:eastAsia="Times New Roman" w:hAnsi="Arial" w:cs="Arial"/>
          <w:noProof/>
          <w:color w:val="000000" w:themeColor="text1"/>
          <w:position w:val="-112"/>
          <w:lang w:eastAsia="en-AU"/>
        </w:rPr>
        <w:drawing>
          <wp:inline distT="0" distB="0" distL="0" distR="0" wp14:anchorId="044CC348" wp14:editId="0BA5C87E">
            <wp:extent cx="2468581" cy="909644"/>
            <wp:effectExtent l="0" t="0" r="8255" b="5080"/>
            <wp:docPr id="51" name="Picture 51" descr="&lt;EFOFEX&gt;&#10;id:fxe{9ada2d7d-a2eb-4611-8fff-1e86ca30f1f8}&#10;FXGP:DP-A7aymZP&#10;FXData: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&lt;EFOFEX&gt;&#10;id:fxe{9ada2d7d-a2eb-4611-8fff-1e86ca30f1f8}&#10;FXGP:DP-A7aymZP&#10;FXData: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&#10;&#10;&lt;/EFOFEX&gt;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68581" cy="90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E298" w14:textId="77777777" w:rsidR="00B6792D" w:rsidRPr="00D44A16" w:rsidRDefault="00B6792D" w:rsidP="00B6792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710BC9AB" w14:textId="2C826F0C" w:rsidR="00B6792D" w:rsidRDefault="004734DE" w:rsidP="00B6792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15</w:t>
      </w:r>
      <w:r w:rsidR="005C591E">
        <w:rPr>
          <w:rFonts w:ascii="Arial" w:eastAsia="Times New Roman" w:hAnsi="Arial" w:cs="Arial"/>
          <w:color w:val="000000" w:themeColor="text1"/>
          <w:lang w:eastAsia="en-AU"/>
        </w:rPr>
        <w:t>000</w:t>
      </w:r>
      <w:r w:rsidR="00B6792D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6C44870D" w14:textId="77777777" w:rsidR="00B6792D" w:rsidRDefault="00B6792D" w:rsidP="00B6792D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BC76E3B" w14:textId="77777777" w:rsidR="00391313" w:rsidRPr="00D44A16" w:rsidRDefault="00391313" w:rsidP="0039131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2CDCD14F" w14:textId="3FA2023E" w:rsidR="00391313" w:rsidRDefault="00391313" w:rsidP="0039131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Complete the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2"/>
        <w:gridCol w:w="3162"/>
        <w:gridCol w:w="3163"/>
      </w:tblGrid>
      <w:tr w:rsidR="00391313" w:rsidRPr="00E0010B" w14:paraId="7D6FBE0A" w14:textId="77777777" w:rsidTr="00E0010B">
        <w:tc>
          <w:tcPr>
            <w:tcW w:w="3162" w:type="dxa"/>
            <w:vAlign w:val="center"/>
          </w:tcPr>
          <w:p w14:paraId="1D213DF1" w14:textId="60129312" w:rsidR="00391313" w:rsidRPr="00E0010B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lang w:eastAsia="en-AU"/>
              </w:rPr>
            </w:pPr>
            <w:r w:rsidRPr="00E0010B">
              <w:rPr>
                <w:rFonts w:ascii="Arial" w:eastAsia="Times New Roman" w:hAnsi="Arial" w:cs="Arial"/>
                <w:b/>
                <w:bCs/>
                <w:color w:val="000000" w:themeColor="text1"/>
                <w:lang w:eastAsia="en-AU"/>
              </w:rPr>
              <w:t>Decimal</w:t>
            </w:r>
          </w:p>
        </w:tc>
        <w:tc>
          <w:tcPr>
            <w:tcW w:w="3162" w:type="dxa"/>
            <w:vAlign w:val="center"/>
          </w:tcPr>
          <w:p w14:paraId="1F51FF0D" w14:textId="102550A2" w:rsidR="00391313" w:rsidRPr="00E0010B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lang w:eastAsia="en-AU"/>
              </w:rPr>
            </w:pPr>
            <w:r w:rsidRPr="00E0010B">
              <w:rPr>
                <w:rFonts w:ascii="Arial" w:eastAsia="Times New Roman" w:hAnsi="Arial" w:cs="Arial"/>
                <w:b/>
                <w:bCs/>
                <w:color w:val="000000" w:themeColor="text1"/>
                <w:lang w:eastAsia="en-AU"/>
              </w:rPr>
              <w:t>Fraction</w:t>
            </w:r>
          </w:p>
        </w:tc>
        <w:tc>
          <w:tcPr>
            <w:tcW w:w="3163" w:type="dxa"/>
            <w:vAlign w:val="center"/>
          </w:tcPr>
          <w:p w14:paraId="27B2478D" w14:textId="6904D87D" w:rsidR="00391313" w:rsidRPr="00E0010B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lang w:eastAsia="en-AU"/>
              </w:rPr>
            </w:pPr>
            <w:r w:rsidRPr="00E0010B">
              <w:rPr>
                <w:rFonts w:ascii="Arial" w:eastAsia="Times New Roman" w:hAnsi="Arial" w:cs="Arial"/>
                <w:b/>
                <w:bCs/>
                <w:color w:val="000000" w:themeColor="text1"/>
                <w:lang w:eastAsia="en-AU"/>
              </w:rPr>
              <w:t>Percentage</w:t>
            </w:r>
          </w:p>
        </w:tc>
      </w:tr>
      <w:tr w:rsidR="00391313" w14:paraId="7451D72A" w14:textId="77777777" w:rsidTr="00307633">
        <w:trPr>
          <w:trHeight w:val="794"/>
        </w:trPr>
        <w:tc>
          <w:tcPr>
            <w:tcW w:w="3162" w:type="dxa"/>
            <w:vAlign w:val="center"/>
          </w:tcPr>
          <w:p w14:paraId="42DA9353" w14:textId="77777777" w:rsidR="00391313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lang w:eastAsia="en-AU"/>
              </w:rPr>
            </w:pPr>
          </w:p>
        </w:tc>
        <w:tc>
          <w:tcPr>
            <w:tcW w:w="3162" w:type="dxa"/>
            <w:vAlign w:val="center"/>
          </w:tcPr>
          <w:p w14:paraId="56529D36" w14:textId="316028BD" w:rsidR="00391313" w:rsidRPr="007B551A" w:rsidRDefault="007B551A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18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18"/>
                <w:lang w:eastAsia="en-AU"/>
              </w:rPr>
              <w:drawing>
                <wp:inline distT="0" distB="0" distL="0" distR="0" wp14:anchorId="5107AAE8" wp14:editId="0FAFA826">
                  <wp:extent cx="117476" cy="311152"/>
                  <wp:effectExtent l="0" t="0" r="0" b="0"/>
                  <wp:docPr id="123" name="Picture 123" descr="&lt;EFOFEX&gt;&#10;id:fxe{462c8ce5-3bf3-465c-abc3-f4647807db41}&#10;FXGP:DP-E3enMSa&#10;FXData: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&lt;EFOFEX&gt;&#10;id:fxe{462c8ce5-3bf3-465c-abc3-f4647807db41}&#10;FXGP:DP-E3enMSa&#10;FXData: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&#10;&#10;&lt;/EFOFEX&gt;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" cy="31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3A65F417" w14:textId="77777777" w:rsidR="00391313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lang w:eastAsia="en-AU"/>
              </w:rPr>
            </w:pPr>
          </w:p>
        </w:tc>
      </w:tr>
      <w:tr w:rsidR="00391313" w14:paraId="38449F5A" w14:textId="77777777" w:rsidTr="00307633">
        <w:trPr>
          <w:trHeight w:val="794"/>
        </w:trPr>
        <w:tc>
          <w:tcPr>
            <w:tcW w:w="3162" w:type="dxa"/>
            <w:vAlign w:val="center"/>
          </w:tcPr>
          <w:p w14:paraId="02B86B09" w14:textId="145B94FA" w:rsidR="00391313" w:rsidRPr="007B551A" w:rsidRDefault="007B551A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186F05C0" wp14:editId="7B7552B2">
                  <wp:extent cx="212727" cy="138114"/>
                  <wp:effectExtent l="0" t="0" r="0" b="0"/>
                  <wp:docPr id="124" name="Picture 124" descr="&lt;EFOFEX&gt;&#10;id:fxe{98e2e4c9-2999-45a5-bb17-dfde61d1e8da}&#10;FXGP:DP-E3enMSa&#10;FXData: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&lt;EFOFEX&gt;&#10;id:fxe{98e2e4c9-2999-45a5-bb17-dfde61d1e8da}&#10;FXGP:DP-E3enMSa&#10;FXData: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&#10;&#10;&lt;/EFOFEX&gt;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7" cy="13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77EEE6A6" w14:textId="77777777" w:rsidR="00391313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lang w:eastAsia="en-AU"/>
              </w:rPr>
            </w:pPr>
          </w:p>
        </w:tc>
        <w:tc>
          <w:tcPr>
            <w:tcW w:w="3163" w:type="dxa"/>
            <w:vAlign w:val="center"/>
          </w:tcPr>
          <w:p w14:paraId="231358DB" w14:textId="77777777" w:rsidR="00391313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lang w:eastAsia="en-AU"/>
              </w:rPr>
            </w:pPr>
          </w:p>
        </w:tc>
      </w:tr>
      <w:tr w:rsidR="00391313" w14:paraId="77EE510B" w14:textId="77777777" w:rsidTr="00307633">
        <w:trPr>
          <w:trHeight w:val="794"/>
        </w:trPr>
        <w:tc>
          <w:tcPr>
            <w:tcW w:w="3162" w:type="dxa"/>
            <w:vAlign w:val="center"/>
          </w:tcPr>
          <w:p w14:paraId="3BA218B6" w14:textId="77777777" w:rsidR="00391313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lang w:eastAsia="en-AU"/>
              </w:rPr>
            </w:pPr>
          </w:p>
        </w:tc>
        <w:tc>
          <w:tcPr>
            <w:tcW w:w="3162" w:type="dxa"/>
            <w:vAlign w:val="center"/>
          </w:tcPr>
          <w:p w14:paraId="549ACFDD" w14:textId="77777777" w:rsidR="00391313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lang w:eastAsia="en-AU"/>
              </w:rPr>
            </w:pPr>
          </w:p>
        </w:tc>
        <w:tc>
          <w:tcPr>
            <w:tcW w:w="3163" w:type="dxa"/>
            <w:vAlign w:val="center"/>
          </w:tcPr>
          <w:p w14:paraId="522531A4" w14:textId="10BF5E2A" w:rsidR="00391313" w:rsidRPr="007B551A" w:rsidRDefault="007B551A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188C1D18" wp14:editId="1428DE98">
                  <wp:extent cx="306390" cy="139701"/>
                  <wp:effectExtent l="0" t="0" r="0" b="0"/>
                  <wp:docPr id="125" name="Picture 125" descr="&lt;EFOFEX&gt;&#10;id:fxe{10e83631-b976-4c8f-88a7-d99b8e20e423}&#10;FXGP:DP-E3enMSa&#10;FXData: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 descr="&lt;EFOFEX&gt;&#10;id:fxe{10e83631-b976-4c8f-88a7-d99b8e20e423}&#10;FXGP:DP-E3enMSa&#10;FXData: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&#10;&#10;&lt;/EFOFEX&gt;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0" cy="13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313" w14:paraId="3FF11E7E" w14:textId="77777777" w:rsidTr="00307633">
        <w:trPr>
          <w:trHeight w:val="794"/>
        </w:trPr>
        <w:tc>
          <w:tcPr>
            <w:tcW w:w="3162" w:type="dxa"/>
            <w:vAlign w:val="center"/>
          </w:tcPr>
          <w:p w14:paraId="0CA8057D" w14:textId="77777777" w:rsidR="00391313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lang w:eastAsia="en-AU"/>
              </w:rPr>
            </w:pPr>
          </w:p>
        </w:tc>
        <w:tc>
          <w:tcPr>
            <w:tcW w:w="3162" w:type="dxa"/>
            <w:vAlign w:val="center"/>
          </w:tcPr>
          <w:p w14:paraId="24E754DE" w14:textId="4AC2CEDA" w:rsidR="00391313" w:rsidRPr="007B551A" w:rsidRDefault="007B551A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18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18"/>
                <w:lang w:eastAsia="en-AU"/>
              </w:rPr>
              <w:drawing>
                <wp:inline distT="0" distB="0" distL="0" distR="0" wp14:anchorId="2E864EAC" wp14:editId="0A275953">
                  <wp:extent cx="117476" cy="312740"/>
                  <wp:effectExtent l="0" t="0" r="0" b="0"/>
                  <wp:docPr id="126" name="Picture 126" descr="&lt;EFOFEX&gt;&#10;id:fxe{75a21b1b-966b-4ff1-aa6f-f83f45f86278}&#10;FXGP:DP-E3enMSa&#10;FXData: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&lt;EFOFEX&gt;&#10;id:fxe{75a21b1b-966b-4ff1-aa6f-f83f45f86278}&#10;FXGP:DP-E3enMSa&#10;FXData: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&#10;&#10;&lt;/EFOFEX&gt;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" cy="31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59AF94ED" w14:textId="77777777" w:rsidR="00391313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lang w:eastAsia="en-AU"/>
              </w:rPr>
            </w:pPr>
          </w:p>
        </w:tc>
      </w:tr>
      <w:tr w:rsidR="00391313" w14:paraId="5DF1E0A9" w14:textId="77777777" w:rsidTr="00307633">
        <w:trPr>
          <w:trHeight w:val="794"/>
        </w:trPr>
        <w:tc>
          <w:tcPr>
            <w:tcW w:w="3162" w:type="dxa"/>
            <w:vAlign w:val="center"/>
          </w:tcPr>
          <w:p w14:paraId="202B8BD0" w14:textId="043662A5" w:rsidR="00391313" w:rsidRPr="007B551A" w:rsidRDefault="007B551A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3572F7D5" wp14:editId="3267CE84">
                  <wp:extent cx="285752" cy="138114"/>
                  <wp:effectExtent l="0" t="0" r="0" b="0"/>
                  <wp:docPr id="127" name="Picture 127" descr="&lt;EFOFEX&gt;&#10;id:fxe{a0eb3dd2-d446-4fda-abc8-3aa60012e11d}&#10;FXGP:DP-E3enMSa&#10;FXData: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&lt;EFOFEX&gt;&#10;id:fxe{a0eb3dd2-d446-4fda-abc8-3aa60012e11d}&#10;FXGP:DP-E3enMSa&#10;FXData: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&#10;&#10;&lt;/EFOFEX&gt;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2" cy="13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419F5B57" w14:textId="77777777" w:rsidR="00391313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lang w:eastAsia="en-AU"/>
              </w:rPr>
            </w:pPr>
          </w:p>
        </w:tc>
        <w:tc>
          <w:tcPr>
            <w:tcW w:w="3163" w:type="dxa"/>
            <w:vAlign w:val="center"/>
          </w:tcPr>
          <w:p w14:paraId="197FFBF7" w14:textId="77777777" w:rsidR="00391313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lang w:eastAsia="en-AU"/>
              </w:rPr>
            </w:pPr>
          </w:p>
        </w:tc>
      </w:tr>
      <w:tr w:rsidR="00391313" w14:paraId="151251AA" w14:textId="77777777" w:rsidTr="00307633">
        <w:trPr>
          <w:trHeight w:val="794"/>
        </w:trPr>
        <w:tc>
          <w:tcPr>
            <w:tcW w:w="3162" w:type="dxa"/>
            <w:vAlign w:val="center"/>
          </w:tcPr>
          <w:p w14:paraId="23449A7F" w14:textId="77777777" w:rsidR="00391313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lang w:eastAsia="en-AU"/>
              </w:rPr>
            </w:pPr>
          </w:p>
        </w:tc>
        <w:tc>
          <w:tcPr>
            <w:tcW w:w="3162" w:type="dxa"/>
            <w:vAlign w:val="center"/>
          </w:tcPr>
          <w:p w14:paraId="19E7D195" w14:textId="77777777" w:rsidR="00391313" w:rsidRDefault="00391313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lang w:eastAsia="en-AU"/>
              </w:rPr>
            </w:pPr>
          </w:p>
        </w:tc>
        <w:tc>
          <w:tcPr>
            <w:tcW w:w="3163" w:type="dxa"/>
            <w:vAlign w:val="center"/>
          </w:tcPr>
          <w:p w14:paraId="6D5FF3A1" w14:textId="77D09191" w:rsidR="00391313" w:rsidRPr="007B551A" w:rsidRDefault="007B551A" w:rsidP="00E0010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176D4E2E" wp14:editId="03AB9573">
                  <wp:extent cx="385765" cy="139701"/>
                  <wp:effectExtent l="0" t="0" r="0" b="0"/>
                  <wp:docPr id="128" name="Picture 128" descr="&lt;EFOFEX&gt;&#10;id:fxe{4bface3b-ddb6-4b1a-8797-7ee520207f48}&#10;FXGP:DP-E3enMSa&#10;FXData: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&lt;EFOFEX&gt;&#10;id:fxe{4bface3b-ddb6-4b1a-8797-7ee520207f48}&#10;FXGP:DP-E3enMSa&#10;FXData: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&#10;&#10;&lt;/EFOFEX&gt;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5" cy="13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CCA22" w14:textId="77777777" w:rsidR="00391313" w:rsidRPr="004B3762" w:rsidRDefault="00391313" w:rsidP="0039131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2E56918D" w14:textId="77777777" w:rsidR="00391313" w:rsidRPr="00D44A16" w:rsidRDefault="00391313" w:rsidP="0039131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2"/>
        <w:gridCol w:w="3162"/>
        <w:gridCol w:w="3163"/>
      </w:tblGrid>
      <w:tr w:rsidR="00307633" w:rsidRPr="00E0010B" w14:paraId="0BFC9E34" w14:textId="77777777" w:rsidTr="00694FEB">
        <w:tc>
          <w:tcPr>
            <w:tcW w:w="3162" w:type="dxa"/>
            <w:vAlign w:val="center"/>
          </w:tcPr>
          <w:p w14:paraId="539ADA09" w14:textId="77777777" w:rsidR="00307633" w:rsidRPr="00E0010B" w:rsidRDefault="00307633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lang w:eastAsia="en-AU"/>
              </w:rPr>
            </w:pPr>
            <w:r w:rsidRPr="00E0010B">
              <w:rPr>
                <w:rFonts w:ascii="Arial" w:eastAsia="Times New Roman" w:hAnsi="Arial" w:cs="Arial"/>
                <w:b/>
                <w:bCs/>
                <w:color w:val="000000" w:themeColor="text1"/>
                <w:lang w:eastAsia="en-AU"/>
              </w:rPr>
              <w:t>Decimal</w:t>
            </w:r>
          </w:p>
        </w:tc>
        <w:tc>
          <w:tcPr>
            <w:tcW w:w="3162" w:type="dxa"/>
            <w:vAlign w:val="center"/>
          </w:tcPr>
          <w:p w14:paraId="76AB60C2" w14:textId="77777777" w:rsidR="00307633" w:rsidRPr="00E0010B" w:rsidRDefault="00307633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lang w:eastAsia="en-AU"/>
              </w:rPr>
            </w:pPr>
            <w:r w:rsidRPr="00E0010B">
              <w:rPr>
                <w:rFonts w:ascii="Arial" w:eastAsia="Times New Roman" w:hAnsi="Arial" w:cs="Arial"/>
                <w:b/>
                <w:bCs/>
                <w:color w:val="000000" w:themeColor="text1"/>
                <w:lang w:eastAsia="en-AU"/>
              </w:rPr>
              <w:t>Fraction</w:t>
            </w:r>
          </w:p>
        </w:tc>
        <w:tc>
          <w:tcPr>
            <w:tcW w:w="3163" w:type="dxa"/>
            <w:vAlign w:val="center"/>
          </w:tcPr>
          <w:p w14:paraId="27ABFC59" w14:textId="77777777" w:rsidR="00307633" w:rsidRPr="00E0010B" w:rsidRDefault="00307633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lang w:eastAsia="en-AU"/>
              </w:rPr>
            </w:pPr>
            <w:r w:rsidRPr="00E0010B">
              <w:rPr>
                <w:rFonts w:ascii="Arial" w:eastAsia="Times New Roman" w:hAnsi="Arial" w:cs="Arial"/>
                <w:b/>
                <w:bCs/>
                <w:color w:val="000000" w:themeColor="text1"/>
                <w:lang w:eastAsia="en-AU"/>
              </w:rPr>
              <w:t>Percentage</w:t>
            </w:r>
          </w:p>
        </w:tc>
      </w:tr>
      <w:tr w:rsidR="00307633" w14:paraId="7991FEE4" w14:textId="77777777" w:rsidTr="00694FEB">
        <w:tc>
          <w:tcPr>
            <w:tcW w:w="3162" w:type="dxa"/>
            <w:vAlign w:val="center"/>
          </w:tcPr>
          <w:p w14:paraId="754DE962" w14:textId="3500883E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7077713C" wp14:editId="1E16C60D">
                  <wp:extent cx="376240" cy="138114"/>
                  <wp:effectExtent l="0" t="0" r="5080" b="0"/>
                  <wp:docPr id="129" name="Picture 129" descr="&lt;EFOFEX&gt;&#10;id:fxe{4374d550-47c4-4e9b-9d15-c7e7f8a0c4cc}&#10;FXGP:DP-E3enMSa&#10;FXData: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&lt;EFOFEX&gt;&#10;id:fxe{4374d550-47c4-4e9b-9d15-c7e7f8a0c4cc}&#10;FXGP:DP-E3enMSa&#10;FXData: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&#10;&#10;&lt;/EFOFEX&gt;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40" cy="13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48FF5328" w14:textId="4F7A2724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18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18"/>
                <w:lang w:eastAsia="en-AU"/>
              </w:rPr>
              <w:drawing>
                <wp:inline distT="0" distB="0" distL="0" distR="0" wp14:anchorId="1C3C7F20" wp14:editId="0C288E94">
                  <wp:extent cx="117476" cy="311152"/>
                  <wp:effectExtent l="0" t="0" r="0" b="0"/>
                  <wp:docPr id="130" name="Picture 130" descr="&lt;EFOFEX&gt;&#10;id:fxe{7ec3c0a0-82ca-4439-8829-396139f92f83}&#10;FXGP:DP-E3enMSa&#10;FXData: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&lt;EFOFEX&gt;&#10;id:fxe{7ec3c0a0-82ca-4439-8829-396139f92f83}&#10;FXGP:DP-E3enMSa&#10;FXData: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&#10;&#10;&lt;/EFOFEX&gt;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" cy="31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0625F76F" w14:textId="5ECFBBE8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62688BEB" wp14:editId="004031F7">
                  <wp:extent cx="422278" cy="139701"/>
                  <wp:effectExtent l="0" t="0" r="0" b="0"/>
                  <wp:docPr id="131" name="Picture 131" descr="&lt;EFOFEX&gt;&#10;id:fxe{85f18110-6f7d-4e7f-8327-644cb5a4423a}&#10;FXGP:DP-E3enMSa&#10;FXData: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&lt;EFOFEX&gt;&#10;id:fxe{85f18110-6f7d-4e7f-8327-644cb5a4423a}&#10;FXGP:DP-E3enMSa&#10;FXData: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&#10;&#10;&lt;/EFOFEX&gt;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8" cy="13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633" w14:paraId="1B96B9A3" w14:textId="77777777" w:rsidTr="00694FEB">
        <w:tc>
          <w:tcPr>
            <w:tcW w:w="3162" w:type="dxa"/>
            <w:vAlign w:val="center"/>
          </w:tcPr>
          <w:p w14:paraId="70EC590D" w14:textId="0E810C31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07BD6A5A" wp14:editId="704D904C">
                  <wp:extent cx="212727" cy="138114"/>
                  <wp:effectExtent l="0" t="0" r="0" b="0"/>
                  <wp:docPr id="132" name="Picture 132" descr="&lt;EFOFEX&gt;&#10;id:fxe{a3fd41f1-a67c-4304-959b-84515b86320c}&#10;FXGP:DP-E3enMSa&#10;FXData: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&lt;EFOFEX&gt;&#10;id:fxe{a3fd41f1-a67c-4304-959b-84515b86320c}&#10;FXGP:DP-E3enMSa&#10;FXData: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&#10;&#10;&lt;/EFOFEX&gt;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7" cy="13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36213B0A" w14:textId="43719483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18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18"/>
                <w:lang w:eastAsia="en-AU"/>
              </w:rPr>
              <w:drawing>
                <wp:inline distT="0" distB="0" distL="0" distR="0" wp14:anchorId="775B4139" wp14:editId="335AAD5C">
                  <wp:extent cx="117476" cy="312740"/>
                  <wp:effectExtent l="0" t="0" r="0" b="0"/>
                  <wp:docPr id="136" name="Picture 136" descr="&lt;EFOFEX&gt;&#10;id:fxe{082cf6ba-8761-4363-bcaf-8f3b25355db5}&#10;FXGP:DP-E3enMSa&#10;FXData: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&lt;EFOFEX&gt;&#10;id:fxe{082cf6ba-8761-4363-bcaf-8f3b25355db5}&#10;FXGP:DP-E3enMSa&#10;FXData: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&#10;&#10;&lt;/EFOFEX&gt;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" cy="31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33E2B717" w14:textId="691048DD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30C83DA6" wp14:editId="31024C1E">
                  <wp:extent cx="309565" cy="139701"/>
                  <wp:effectExtent l="0" t="0" r="0" b="0"/>
                  <wp:docPr id="137" name="Picture 137" descr="&lt;EFOFEX&gt;&#10;id:fxe{dba69abd-be0a-4de2-a25e-6bde8cb51edb}&#10;FXGP:DP-E3enMSa&#10;FXData: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&lt;EFOFEX&gt;&#10;id:fxe{dba69abd-be0a-4de2-a25e-6bde8cb51edb}&#10;FXGP:DP-E3enMSa&#10;FXData: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&#10;&#10;&lt;/EFOFEX&gt;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5" cy="13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633" w14:paraId="5019D531" w14:textId="77777777" w:rsidTr="00694FEB">
        <w:tc>
          <w:tcPr>
            <w:tcW w:w="3162" w:type="dxa"/>
            <w:vAlign w:val="center"/>
          </w:tcPr>
          <w:p w14:paraId="005C5240" w14:textId="2807E83A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5264D3BC" wp14:editId="1D3DD463">
                  <wp:extent cx="212727" cy="138114"/>
                  <wp:effectExtent l="0" t="0" r="0" b="0"/>
                  <wp:docPr id="138" name="Picture 138" descr="&lt;EFOFEX&gt;&#10;id:fxe{fec3f80d-4696-4f8b-8667-ced6e305b737}&#10;FXGP:DP-E3enMSa&#10;FXData: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&lt;EFOFEX&gt;&#10;id:fxe{fec3f80d-4696-4f8b-8667-ced6e305b737}&#10;FXGP:DP-E3enMSa&#10;FXData: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&#10;&#10;&lt;/EFOFEX&gt;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7" cy="13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70CBFEEB" w14:textId="4B32B0F4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18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18"/>
                <w:lang w:eastAsia="en-AU"/>
              </w:rPr>
              <w:drawing>
                <wp:inline distT="0" distB="0" distL="0" distR="0" wp14:anchorId="72BB56BB" wp14:editId="762699AA">
                  <wp:extent cx="203201" cy="311152"/>
                  <wp:effectExtent l="0" t="0" r="6350" b="0"/>
                  <wp:docPr id="139" name="Picture 139" descr="&lt;EFOFEX&gt;&#10;id:fxe{e37b5a45-0360-43cd-9ebf-9fec8fea1b0c}&#10;FXGP:DP-E3enMSa&#10;FXData: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 descr="&lt;EFOFEX&gt;&#10;id:fxe{e37b5a45-0360-43cd-9ebf-9fec8fea1b0c}&#10;FXGP:DP-E3enMSa&#10;FXData: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&#10;&#10;&lt;/EFOFEX&gt;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1" cy="31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5CFF7AE0" w14:textId="5BAAC857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41D491E3" wp14:editId="0EDDF645">
                  <wp:extent cx="306390" cy="139701"/>
                  <wp:effectExtent l="0" t="0" r="0" b="0"/>
                  <wp:docPr id="140" name="Picture 140" descr="&lt;EFOFEX&gt;&#10;id:fxe{85e9656e-b4b2-43d7-9d5b-0307c2bb7d30}&#10;FXGP:DP-E3enMSa&#10;FXData: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&lt;EFOFEX&gt;&#10;id:fxe{85e9656e-b4b2-43d7-9d5b-0307c2bb7d30}&#10;FXGP:DP-E3enMSa&#10;FXData: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&#10;&#10;&lt;/EFOFEX&gt;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90" cy="13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633" w14:paraId="13E61FAF" w14:textId="77777777" w:rsidTr="00694FEB">
        <w:tc>
          <w:tcPr>
            <w:tcW w:w="3162" w:type="dxa"/>
            <w:vAlign w:val="center"/>
          </w:tcPr>
          <w:p w14:paraId="0A148F46" w14:textId="6E13D3A9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09ABE339" wp14:editId="1E7549C3">
                  <wp:extent cx="620717" cy="138114"/>
                  <wp:effectExtent l="0" t="0" r="8255" b="0"/>
                  <wp:docPr id="141" name="Picture 141" descr="&lt;EFOFEX&gt;&#10;id:fxe{51f10154-b35e-442a-9a4d-d1717df8814e}&#10;FXGP:DP-E3enMSa&#10;FXData: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&lt;EFOFEX&gt;&#10;id:fxe{51f10154-b35e-442a-9a4d-d1717df8814e}&#10;FXGP:DP-E3enMSa&#10;FXData: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&#10;&#10;&lt;/EFOFEX&gt;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717" cy="13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51C91512" w14:textId="0827434F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18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18"/>
                <w:lang w:eastAsia="en-AU"/>
              </w:rPr>
              <w:drawing>
                <wp:inline distT="0" distB="0" distL="0" distR="0" wp14:anchorId="654DEA04" wp14:editId="61E1C17B">
                  <wp:extent cx="117476" cy="312740"/>
                  <wp:effectExtent l="0" t="0" r="0" b="0"/>
                  <wp:docPr id="142" name="Picture 142" descr="&lt;EFOFEX&gt;&#10;id:fxe{62940732-6c27-4b1c-a992-67b97d6851fd}&#10;FXGP:DP-E3enMSa&#10;FXData: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 descr="&lt;EFOFEX&gt;&#10;id:fxe{62940732-6c27-4b1c-a992-67b97d6851fd}&#10;FXGP:DP-E3enMSa&#10;FXData: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&#10;&#10;&lt;/EFOFEX&gt;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" cy="31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2A3A2690" w14:textId="6EA07811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1D2B1565" wp14:editId="7674175D">
                  <wp:extent cx="831856" cy="139701"/>
                  <wp:effectExtent l="0" t="0" r="6350" b="0"/>
                  <wp:docPr id="143" name="Picture 143" descr="&lt;EFOFEX&gt;&#10;id:fxe{319b241f-6989-49e0-83fb-e5e59e52b1e3}&#10;FXGP:DP-E3enMSa&#10;FXData: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 descr="&lt;EFOFEX&gt;&#10;id:fxe{319b241f-6989-49e0-83fb-e5e59e52b1e3}&#10;FXGP:DP-E3enMSa&#10;FXData: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&#10;&#10;&lt;/EFOFEX&gt;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6" cy="13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633" w14:paraId="6B224B30" w14:textId="77777777" w:rsidTr="00694FEB">
        <w:tc>
          <w:tcPr>
            <w:tcW w:w="3162" w:type="dxa"/>
            <w:vAlign w:val="center"/>
          </w:tcPr>
          <w:p w14:paraId="7E5A26FB" w14:textId="109F59DD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4C47343F" wp14:editId="523AB9E8">
                  <wp:extent cx="285752" cy="138114"/>
                  <wp:effectExtent l="0" t="0" r="0" b="0"/>
                  <wp:docPr id="144" name="Picture 144" descr="&lt;EFOFEX&gt;&#10;id:fxe{a5356c05-eb36-4065-b3f5-02aaa5290e1e}&#10;FXGP:DP-E3enMSa&#10;FXData: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 descr="&lt;EFOFEX&gt;&#10;id:fxe{a5356c05-eb36-4065-b3f5-02aaa5290e1e}&#10;FXGP:DP-E3enMSa&#10;FXData: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&#10;&#10;&lt;/EFOFEX&gt;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2" cy="13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6396640B" w14:textId="002A5D18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18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18"/>
                <w:lang w:eastAsia="en-AU"/>
              </w:rPr>
              <w:drawing>
                <wp:inline distT="0" distB="0" distL="0" distR="0" wp14:anchorId="74421EA2" wp14:editId="2DF4164C">
                  <wp:extent cx="117476" cy="311152"/>
                  <wp:effectExtent l="0" t="0" r="0" b="0"/>
                  <wp:docPr id="145" name="Picture 145" descr="&lt;EFOFEX&gt;&#10;id:fxe{42661b71-7583-43c0-9a8d-ca63cf9df125}&#10;FXGP:DP-E3enMSa&#10;FXData: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&lt;EFOFEX&gt;&#10;id:fxe{42661b71-7583-43c0-9a8d-ca63cf9df125}&#10;FXGP:DP-E3enMSa&#10;FXData: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&#10;&#10;&lt;/EFOFEX&gt;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" cy="31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1B88D363" w14:textId="7BDEA837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27E84343" wp14:editId="6C11B4AD">
                  <wp:extent cx="374653" cy="139701"/>
                  <wp:effectExtent l="0" t="0" r="6350" b="0"/>
                  <wp:docPr id="146" name="Picture 146" descr="&lt;EFOFEX&gt;&#10;id:fxe{f17068ba-9080-491c-bcdf-a4ff09318c5c}&#10;FXGP:DP-E3enMSa&#10;FXData: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 descr="&lt;EFOFEX&gt;&#10;id:fxe{f17068ba-9080-491c-bcdf-a4ff09318c5c}&#10;FXGP:DP-E3enMSa&#10;FXData: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&#10;&#10;&lt;/EFOFEX&gt;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3" cy="13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633" w14:paraId="63EE1292" w14:textId="77777777" w:rsidTr="00694FEB">
        <w:tc>
          <w:tcPr>
            <w:tcW w:w="3162" w:type="dxa"/>
            <w:vAlign w:val="center"/>
          </w:tcPr>
          <w:p w14:paraId="1DAB628E" w14:textId="7CC5F834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51CFD7B4" wp14:editId="1E663624">
                  <wp:extent cx="215902" cy="138114"/>
                  <wp:effectExtent l="0" t="0" r="0" b="0"/>
                  <wp:docPr id="147" name="Picture 147" descr="&lt;EFOFEX&gt;&#10;id:fxe{f6ce7b60-042a-44da-844e-833367c20dab}&#10;FXGP:DP-E3enMSa&#10;FXData: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&lt;EFOFEX&gt;&#10;id:fxe{f6ce7b60-042a-44da-844e-833367c20dab}&#10;FXGP:DP-E3enMSa&#10;FXData: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&#10;&#10;&lt;/EFOFEX&gt;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2" cy="13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52F0ADA3" w14:textId="4F764AE9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18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18"/>
                <w:lang w:eastAsia="en-AU"/>
              </w:rPr>
              <w:drawing>
                <wp:inline distT="0" distB="0" distL="0" distR="0" wp14:anchorId="08249A6D" wp14:editId="162AEB61">
                  <wp:extent cx="117476" cy="311152"/>
                  <wp:effectExtent l="0" t="0" r="0" b="0"/>
                  <wp:docPr id="148" name="Picture 148" descr="&lt;EFOFEX&gt;&#10;id:fxe{b7a7067e-660f-4580-aa23-3f6d2363154f}&#10;FXGP:DP-E3enMSa&#10;FXData: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 descr="&lt;EFOFEX&gt;&#10;id:fxe{b7a7067e-660f-4580-aa23-3f6d2363154f}&#10;FXGP:DP-E3enMSa&#10;FXData: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&#10;&#10;&lt;/EFOFEX&gt;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6" cy="31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76422E10" w14:textId="250B317D" w:rsidR="00307633" w:rsidRPr="007B551A" w:rsidRDefault="007B551A" w:rsidP="00694FEB">
            <w:pPr>
              <w:spacing w:after="240"/>
              <w:jc w:val="center"/>
              <w:textAlignment w:val="baseline"/>
              <w:rPr>
                <w:rFonts w:ascii="Arial" w:eastAsia="Times New Roman" w:hAnsi="Arial" w:cs="Arial"/>
                <w:color w:val="000000" w:themeColor="text1"/>
                <w:position w:val="-4"/>
                <w:lang w:eastAsia="en-AU"/>
              </w:rPr>
            </w:pPr>
            <w:r w:rsidRPr="007B551A">
              <w:rPr>
                <w:rFonts w:ascii="Arial" w:eastAsia="Times New Roman" w:hAnsi="Arial" w:cs="Arial"/>
                <w:noProof/>
                <w:color w:val="000000" w:themeColor="text1"/>
                <w:position w:val="-4"/>
                <w:lang w:eastAsia="en-AU"/>
              </w:rPr>
              <w:drawing>
                <wp:inline distT="0" distB="0" distL="0" distR="0" wp14:anchorId="397658F5" wp14:editId="54084DB5">
                  <wp:extent cx="385765" cy="139701"/>
                  <wp:effectExtent l="0" t="0" r="0" b="0"/>
                  <wp:docPr id="149" name="Picture 149" descr="&lt;EFOFEX&gt;&#10;id:fxe{d3516fa6-b0e5-4baf-83b6-5f6de266eb09}&#10;FXGP:DP-E3enMSa&#10;FXData: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&#10;&#10;&lt;/EFOFEX&g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 descr="&lt;EFOFEX&gt;&#10;id:fxe{d3516fa6-b0e5-4baf-83b6-5f6de266eb09}&#10;FXGP:DP-E3enMSa&#10;FXData: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&#10;&#10;&lt;/EFOFEX&gt;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5" cy="13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8F1B7" w14:textId="49301369" w:rsidR="00391313" w:rsidRPr="00D44A16" w:rsidRDefault="00307633" w:rsidP="0039131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/>
      </w:r>
      <w:r w:rsidR="00391313">
        <w:rPr>
          <w:b/>
          <w:bCs/>
          <w:sz w:val="36"/>
          <w:szCs w:val="36"/>
        </w:rPr>
        <w:t>Notes</w:t>
      </w:r>
    </w:p>
    <w:p w14:paraId="1026D753" w14:textId="5CDF0ED4" w:rsidR="00391313" w:rsidRDefault="00233AFE" w:rsidP="0030763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8</w:t>
      </w:r>
      <w:r w:rsidR="00391313">
        <w:rPr>
          <w:rFonts w:ascii="Arial" w:eastAsia="Times New Roman" w:hAnsi="Arial" w:cs="Arial"/>
          <w:color w:val="000000" w:themeColor="text1"/>
          <w:lang w:eastAsia="en-AU"/>
        </w:rPr>
        <w:t>000+ variations.</w:t>
      </w:r>
      <w:r w:rsidR="00391313"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F9164AC" w14:textId="77777777" w:rsidR="00922E34" w:rsidRPr="00D44A16" w:rsidRDefault="00922E34" w:rsidP="00922E3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7CFDD64" w14:textId="0E763C8D" w:rsidR="00922E34" w:rsidRPr="004B3762" w:rsidRDefault="00922E34" w:rsidP="00922E3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A sports stadium has sold </w:t>
      </w:r>
      <w:r w:rsidR="002B6321" w:rsidRPr="002B6321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1FD2E1FC" wp14:editId="4947343D">
            <wp:extent cx="173039" cy="138114"/>
            <wp:effectExtent l="0" t="0" r="0" b="0"/>
            <wp:docPr id="39" name="Picture 39" descr="&lt;EFOFEX&gt;&#10;id:fxe{c3e1be1e-681e-464a-af46-25753f5cd839}&#10;FXGP:DP-hfCgrVT&#10;FXData: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&lt;EFOFEX&gt;&#10;id:fxe{c3e1be1e-681e-464a-af46-25753f5cd839}&#10;FXGP:DP-hfCgrVT&#10;FXData: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&#10;&#10;&lt;/EFOFEX&gt;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3039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% of its seats. If the capacity of the stadium is </w:t>
      </w:r>
      <w:r w:rsidR="002B6321" w:rsidRPr="002B6321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68FD9635" wp14:editId="127A5AB6">
            <wp:extent cx="446091" cy="138114"/>
            <wp:effectExtent l="0" t="0" r="0" b="0"/>
            <wp:docPr id="46" name="Picture 46" descr="&lt;EFOFEX&gt;&#10;id:fxe{cfe949cf-a34a-4cbb-8e4c-4b92d63e4c42}&#10;FXGP:DP-hfCgrVT&#10;FXData: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&lt;EFOFEX&gt;&#10;id:fxe{cfe949cf-a34a-4cbb-8e4c-4b92d63e4c42}&#10;FXGP:DP-hfCgrVT&#10;FXData: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&#10;&#10;&lt;/EFOFEX&gt;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6091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>, how many of the seats have not been sold?</w:t>
      </w:r>
    </w:p>
    <w:p w14:paraId="7C6D4D65" w14:textId="77777777" w:rsidR="00922E34" w:rsidRPr="00D44A16" w:rsidRDefault="00922E34" w:rsidP="00922E3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083F1681" w14:textId="50CF1440" w:rsidR="00922E34" w:rsidRPr="004B3762" w:rsidRDefault="002B6321" w:rsidP="00922E3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2B6321">
        <w:rPr>
          <w:rFonts w:ascii="Arial" w:eastAsia="Times New Roman" w:hAnsi="Arial" w:cs="Arial"/>
          <w:noProof/>
          <w:color w:val="000000" w:themeColor="text1"/>
          <w:position w:val="-250"/>
          <w:lang w:eastAsia="en-AU"/>
        </w:rPr>
        <w:drawing>
          <wp:inline distT="0" distB="0" distL="0" distR="0" wp14:anchorId="3348C799" wp14:editId="7B1C339D">
            <wp:extent cx="2640032" cy="1785951"/>
            <wp:effectExtent l="0" t="0" r="8255" b="5080"/>
            <wp:docPr id="54" name="Picture 54" descr="&lt;EFOFEX&gt;&#10;id:fxe{4eba83eb-faa8-4ec7-9345-e8e9d59b6255}&#10;FXGP:DP-hfCgrVT&#10;FXData: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&lt;EFOFEX&gt;&#10;id:fxe{4eba83eb-faa8-4ec7-9345-e8e9d59b6255}&#10;FXGP:DP-hfCgrVT&#10;FXData: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&#10;&#10;&lt;/EFOFEX&gt;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40032" cy="17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EFB3F" w14:textId="77777777" w:rsidR="00922E34" w:rsidRPr="00D44A16" w:rsidRDefault="00922E34" w:rsidP="00922E3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2C099C6B" w14:textId="77777777" w:rsidR="00922E34" w:rsidRDefault="00922E34" w:rsidP="00922E3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500+ variations.</w:t>
      </w:r>
    </w:p>
    <w:p w14:paraId="07C28A85" w14:textId="77777777" w:rsidR="00922E34" w:rsidRDefault="00922E34" w:rsidP="00922E34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7821919" w14:textId="77777777" w:rsidR="00760B3B" w:rsidRPr="00D44A16" w:rsidRDefault="00760B3B" w:rsidP="00760B3B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25098251" w14:textId="3945F98F" w:rsidR="00760B3B" w:rsidRPr="004B3762" w:rsidRDefault="00760B3B" w:rsidP="00760B3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Increase </w:t>
      </w:r>
      <w:r w:rsidR="00E432D4" w:rsidRPr="00E432D4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0CE315CC" wp14:editId="204D9D29">
            <wp:extent cx="339727" cy="160339"/>
            <wp:effectExtent l="0" t="0" r="3175" b="0"/>
            <wp:docPr id="19" name="Picture 19" descr="&lt;EFOFEX&gt;&#10;id:fxe{d840ed2d-7bc0-46d9-84f9-81470e14cd41}&#10;FXGP:DP-c6vcnbx&#10;FXData: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&lt;EFOFEX&gt;&#10;id:fxe{d840ed2d-7bc0-46d9-84f9-81470e14cd41}&#10;FXGP:DP-c6vcnbx&#10;FXData: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&#10;&#10;&lt;/EFOFEX&gt;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9727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by </w:t>
      </w:r>
      <w:r w:rsidR="00E432D4" w:rsidRPr="00E432D4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4C83C568" wp14:editId="4E03C2DD">
            <wp:extent cx="307977" cy="139701"/>
            <wp:effectExtent l="0" t="0" r="0" b="0"/>
            <wp:docPr id="20" name="Picture 20" descr="&lt;EFOFEX&gt;&#10;id:fxe{5cacb175-57a1-4310-98fb-6afab64fd131}&#10;FXGP:DP-c6vcnbx&#10;FXData: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&lt;EFOFEX&gt;&#10;id:fxe{5cacb175-57a1-4310-98fb-6afab64fd131}&#10;FXGP:DP-c6vcnbx&#10;FXData: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&#10;&#10;&lt;/EFOFEX&gt;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7977" cy="1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13AC" w14:textId="77777777" w:rsidR="00760B3B" w:rsidRPr="00D44A16" w:rsidRDefault="00760B3B" w:rsidP="00760B3B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3AD49ACE" w14:textId="08CB6209" w:rsidR="00760B3B" w:rsidRPr="004B3762" w:rsidRDefault="00E432D4" w:rsidP="00760B3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E432D4">
        <w:rPr>
          <w:rFonts w:ascii="Arial" w:eastAsia="Times New Roman" w:hAnsi="Arial" w:cs="Arial"/>
          <w:noProof/>
          <w:color w:val="000000" w:themeColor="text1"/>
          <w:position w:val="-140"/>
          <w:lang w:eastAsia="en-AU"/>
        </w:rPr>
        <w:drawing>
          <wp:inline distT="0" distB="0" distL="0" distR="0" wp14:anchorId="7D7CB611" wp14:editId="5D5756B4">
            <wp:extent cx="2841646" cy="1003307"/>
            <wp:effectExtent l="0" t="0" r="0" b="6350"/>
            <wp:docPr id="21" name="Picture 21" descr="&lt;EFOFEX&gt;&#10;id:fxe{7cacc182-6180-42ed-b150-7ba650d10ab8}&#10;FXGP:DP-c6vcnbx&#10;FXData: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&lt;EFOFEX&gt;&#10;id:fxe{7cacc182-6180-42ed-b150-7ba650d10ab8}&#10;FXGP:DP-c6vcnbx&#10;FXData: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&#10;&#10;&lt;/EFOFEX&gt;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41646" cy="10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3AB47" w14:textId="77777777" w:rsidR="00760B3B" w:rsidRPr="00D44A16" w:rsidRDefault="00760B3B" w:rsidP="00760B3B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40E7F7D" w14:textId="5733E180" w:rsidR="00760B3B" w:rsidRDefault="00EB30D6" w:rsidP="00760B3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</w:t>
      </w:r>
      <w:r w:rsidR="00760B3B">
        <w:rPr>
          <w:rFonts w:ascii="Arial" w:eastAsia="Times New Roman" w:hAnsi="Arial" w:cs="Arial"/>
          <w:color w:val="000000" w:themeColor="text1"/>
          <w:lang w:eastAsia="en-AU"/>
        </w:rPr>
        <w:t>00+ variations.</w:t>
      </w:r>
    </w:p>
    <w:p w14:paraId="3B3D96D5" w14:textId="77777777" w:rsidR="00760B3B" w:rsidRDefault="00760B3B" w:rsidP="00760B3B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1807173A" w14:textId="77777777" w:rsidR="00DD4667" w:rsidRPr="00D44A16" w:rsidRDefault="00DD4667" w:rsidP="00DD466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6312BE58" w14:textId="768A6BA4" w:rsidR="00DD4667" w:rsidRPr="004B3762" w:rsidRDefault="003B5FA2" w:rsidP="00DD466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Decrease</w:t>
      </w:r>
      <w:r w:rsidR="00DD4667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 w:rsidRPr="003B5FA2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4095AD94" wp14:editId="7F8FB0F7">
            <wp:extent cx="339727" cy="160339"/>
            <wp:effectExtent l="0" t="0" r="3175" b="0"/>
            <wp:docPr id="31" name="Picture 31" descr="&lt;EFOFEX&gt;&#10;id:fxe{bcc8bfa1-4411-4897-b2b0-2f616032f98d}&#10;FXGP:DP-B8UH39e&#10;FXData: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&lt;EFOFEX&gt;&#10;id:fxe{bcc8bfa1-4411-4897-b2b0-2f616032f98d}&#10;FXGP:DP-B8UH39e&#10;FXData: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&#10;&#10;&lt;/EFOFEX&gt;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9727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667">
        <w:rPr>
          <w:rFonts w:ascii="Arial" w:eastAsia="Times New Roman" w:hAnsi="Arial" w:cs="Arial"/>
          <w:color w:val="000000" w:themeColor="text1"/>
          <w:lang w:eastAsia="en-AU"/>
        </w:rPr>
        <w:t xml:space="preserve"> by </w:t>
      </w:r>
      <w:r w:rsidRPr="003B5FA2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76749C70" wp14:editId="440CDD67">
            <wp:extent cx="298452" cy="139701"/>
            <wp:effectExtent l="0" t="0" r="6350" b="0"/>
            <wp:docPr id="32" name="Picture 32" descr="&lt;EFOFEX&gt;&#10;id:fxe{8eb284bb-e0be-44b4-8b4c-526f88986e27}&#10;FXGP:DP-B8UH39e&#10;FXData: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&lt;EFOFEX&gt;&#10;id:fxe{8eb284bb-e0be-44b4-8b4c-526f88986e27}&#10;FXGP:DP-B8UH39e&#10;FXData: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&#10;&#10;&lt;/EFOFEX&gt;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8452" cy="1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3199" w14:textId="77777777" w:rsidR="00DD4667" w:rsidRPr="00D44A16" w:rsidRDefault="00DD4667" w:rsidP="00DD466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3804AF8C" w14:textId="67A54439" w:rsidR="00DD4667" w:rsidRPr="004B3762" w:rsidRDefault="003B5FA2" w:rsidP="00DD466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3B5FA2">
        <w:rPr>
          <w:rFonts w:ascii="Arial" w:eastAsia="Times New Roman" w:hAnsi="Arial" w:cs="Arial"/>
          <w:noProof/>
          <w:color w:val="000000" w:themeColor="text1"/>
          <w:position w:val="-140"/>
          <w:lang w:eastAsia="en-AU"/>
        </w:rPr>
        <w:drawing>
          <wp:inline distT="0" distB="0" distL="0" distR="0" wp14:anchorId="4A372A87" wp14:editId="10769634">
            <wp:extent cx="2887684" cy="1003307"/>
            <wp:effectExtent l="0" t="0" r="8255" b="6350"/>
            <wp:docPr id="35" name="Picture 35" descr="&lt;EFOFEX&gt;&#10;id:fxe{bc55b31a-3d0d-4a23-b15d-fa6167c8ee43}&#10;FXGP:DP-B8UH39e&#10;FXData: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&lt;EFOFEX&gt;&#10;id:fxe{bc55b31a-3d0d-4a23-b15d-fa6167c8ee43}&#10;FXGP:DP-B8UH39e&#10;FXData: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&#10;&#10;&lt;/EFOFEX&gt;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87684" cy="10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5618" w14:textId="77777777" w:rsidR="00DD4667" w:rsidRPr="00D44A16" w:rsidRDefault="00DD4667" w:rsidP="00DD466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7B268E16" w14:textId="77777777" w:rsidR="00DD4667" w:rsidRDefault="00DD4667" w:rsidP="00DD466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300+ variations.</w:t>
      </w:r>
    </w:p>
    <w:p w14:paraId="1125EB1D" w14:textId="77777777" w:rsidR="00DD4667" w:rsidRDefault="00DD4667" w:rsidP="00DD4667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FC0EE23" w14:textId="77777777" w:rsidR="00A56094" w:rsidRPr="00D44A16" w:rsidRDefault="00A56094" w:rsidP="00A5609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077CA722" w14:textId="01F4F229" w:rsidR="00A56094" w:rsidRPr="004B3762" w:rsidRDefault="00A56094" w:rsidP="00A5609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A news report has said that the number of babies born in the last year had increased by </w:t>
      </w:r>
      <w:r w:rsidR="00D40AA3" w:rsidRPr="00D40AA3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513A293F" wp14:editId="2978E539">
            <wp:extent cx="222252" cy="139701"/>
            <wp:effectExtent l="0" t="0" r="6350" b="0"/>
            <wp:docPr id="43" name="Picture 43" descr="&lt;EFOFEX&gt;&#10;id:fxe{416aff33-e31c-43c3-911b-6049dcb29faa}&#10;FXGP:DP-XBubRCr&#10;FXData: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&lt;EFOFEX&gt;&#10;id:fxe{416aff33-e31c-43c3-911b-6049dcb29faa}&#10;FXGP:DP-XBubRCr&#10;FXData: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&#10;&#10;&lt;/EFOFEX&gt;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2252" cy="1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to </w:t>
      </w:r>
      <w:r w:rsidR="00D40AA3" w:rsidRPr="00D40AA3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2CFAB15D" wp14:editId="5E0199B9">
            <wp:extent cx="365128" cy="138114"/>
            <wp:effectExtent l="0" t="0" r="0" b="0"/>
            <wp:docPr id="44" name="Picture 44" descr="&lt;EFOFEX&gt;&#10;id:fxe{332898b8-adad-4b21-8b2b-ac6872425c0e}&#10;FXGP:DP-XBubRCr&#10;FXData: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&lt;EFOFEX&gt;&#10;id:fxe{332898b8-adad-4b21-8b2b-ac6872425c0e}&#10;FXGP:DP-XBubRCr&#10;FXData: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&#10;&#10;&lt;/EFOFEX&gt;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5128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>. Approximately (to the nearest 10) how many babies had been born in the year before the increase?</w:t>
      </w:r>
    </w:p>
    <w:p w14:paraId="542484D7" w14:textId="77777777" w:rsidR="00A56094" w:rsidRPr="00D44A16" w:rsidRDefault="00A56094" w:rsidP="00A5609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1808FC82" w14:textId="4D1416E4" w:rsidR="00A56094" w:rsidRPr="004B3762" w:rsidRDefault="00D40AA3" w:rsidP="00A5609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0AA3">
        <w:rPr>
          <w:rFonts w:ascii="Arial" w:eastAsia="Times New Roman" w:hAnsi="Arial" w:cs="Arial"/>
          <w:noProof/>
          <w:color w:val="000000" w:themeColor="text1"/>
          <w:position w:val="-208"/>
          <w:lang w:eastAsia="en-AU"/>
        </w:rPr>
        <w:drawing>
          <wp:inline distT="0" distB="0" distL="0" distR="0" wp14:anchorId="16BF16AD" wp14:editId="28F8E8D4">
            <wp:extent cx="4735547" cy="1435110"/>
            <wp:effectExtent l="0" t="0" r="8255" b="0"/>
            <wp:docPr id="45" name="Picture 45" descr="&lt;EFOFEX&gt;&#10;id:fxe{da81a9cd-9183-448c-8c97-b5aefc766978}&#10;FXGP:DP-XBubRCr&#10;FXData: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&lt;EFOFEX&gt;&#10;id:fxe{da81a9cd-9183-448c-8c97-b5aefc766978}&#10;FXGP:DP-XBubRCr&#10;FXData: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&#10;&#10;&lt;/EFOFEX&gt;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35547" cy="143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B6E2" w14:textId="77777777" w:rsidR="00A56094" w:rsidRPr="00D44A16" w:rsidRDefault="00A56094" w:rsidP="00A5609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4133C3A9" w14:textId="77777777" w:rsidR="00A56094" w:rsidRDefault="00A56094" w:rsidP="00A5609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10000+ variations.</w:t>
      </w:r>
    </w:p>
    <w:p w14:paraId="79E5EFC6" w14:textId="77777777" w:rsidR="00A56094" w:rsidRDefault="00A56094" w:rsidP="00A56094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7770541" w14:textId="77777777" w:rsidR="00A56094" w:rsidRPr="00D44A16" w:rsidRDefault="00A56094" w:rsidP="00A5609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2C11981C" w14:textId="7488C795" w:rsidR="00A56094" w:rsidRPr="004B3762" w:rsidRDefault="00B23763" w:rsidP="00A5609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The price of entry into a theme park was recently increased by </w:t>
      </w:r>
      <w:r w:rsidR="000F0FB6" w:rsidRPr="000F0FB6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0302BA29" wp14:editId="6D8CEC1C">
            <wp:extent cx="309565" cy="139701"/>
            <wp:effectExtent l="0" t="0" r="0" b="0"/>
            <wp:docPr id="192" name="Picture 192" descr="&lt;EFOFEX&gt;&#10;id:fxe{f3635864-79ab-441b-a6ed-fd4f6b6662b5}&#10;FXGP:DP-3pKwLJY&#10;FXData: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&lt;EFOFEX&gt;&#10;id:fxe{f3635864-79ab-441b-a6ed-fd4f6b6662b5}&#10;FXGP:DP-3pKwLJY&#10;FXData: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&#10;&#10;&lt;/EFOFEX&gt;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9565" cy="1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to </w:t>
      </w:r>
      <w:r w:rsidR="000F0FB6" w:rsidRPr="000F0FB6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3E5DA33A" wp14:editId="1B5174B3">
            <wp:extent cx="461966" cy="160339"/>
            <wp:effectExtent l="0" t="0" r="0" b="0"/>
            <wp:docPr id="193" name="Picture 193" descr="&lt;EFOFEX&gt;&#10;id:fxe{b35c7b43-5ea0-480d-98bc-7fd6e7c5e5af}&#10;FXGP:DP-3pKwLJY&#10;FXData: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&lt;EFOFEX&gt;&#10;id:fxe{b35c7b43-5ea0-480d-98bc-7fd6e7c5e5af}&#10;FXGP:DP-3pKwLJY&#10;FXData: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&#10;&#10;&lt;/EFOFEX&gt;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1966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>. What was the original price charged to enter the park</w:t>
      </w:r>
      <w:r w:rsidR="00A56094">
        <w:rPr>
          <w:rFonts w:ascii="Arial" w:eastAsia="Times New Roman" w:hAnsi="Arial" w:cs="Arial"/>
          <w:color w:val="000000" w:themeColor="text1"/>
          <w:lang w:eastAsia="en-AU"/>
        </w:rPr>
        <w:t>?</w:t>
      </w:r>
    </w:p>
    <w:p w14:paraId="3A0529A3" w14:textId="77777777" w:rsidR="00A56094" w:rsidRPr="00D44A16" w:rsidRDefault="00A56094" w:rsidP="00A5609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31B2648" w14:textId="2032F27D" w:rsidR="00A56094" w:rsidRPr="004B3762" w:rsidRDefault="000F0FB6" w:rsidP="00A5609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F0FB6">
        <w:rPr>
          <w:rFonts w:ascii="Arial" w:eastAsia="Times New Roman" w:hAnsi="Arial" w:cs="Arial"/>
          <w:noProof/>
          <w:color w:val="000000" w:themeColor="text1"/>
          <w:position w:val="-236"/>
          <w:lang w:eastAsia="en-AU"/>
        </w:rPr>
        <w:drawing>
          <wp:inline distT="0" distB="0" distL="0" distR="0" wp14:anchorId="5D8D5AAF" wp14:editId="547165E1">
            <wp:extent cx="2846408" cy="1612912"/>
            <wp:effectExtent l="0" t="0" r="0" b="6350"/>
            <wp:docPr id="194" name="Picture 194" descr="&lt;EFOFEX&gt;&#10;id:fxe{47f8793b-aa2d-4946-bced-0cb57cbdcded}&#10;FXGP:DP-3pKwLJY&#10;FXData: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&lt;EFOFEX&gt;&#10;id:fxe{47f8793b-aa2d-4946-bced-0cb57cbdcded}&#10;FXGP:DP-3pKwLJY&#10;FXData: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&#10;&#10;&lt;/EFOFEX&gt;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46408" cy="16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90B7" w14:textId="77777777" w:rsidR="00A56094" w:rsidRPr="00D44A16" w:rsidRDefault="00A56094" w:rsidP="00A5609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3EF4A05C" w14:textId="75F159BD" w:rsidR="00A56094" w:rsidRDefault="00652515" w:rsidP="00A5609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150</w:t>
      </w:r>
      <w:r w:rsidR="00A56094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49B8C835" w14:textId="77777777" w:rsidR="00A56094" w:rsidRDefault="00A56094" w:rsidP="00A56094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4F31B90" w14:textId="77777777" w:rsidR="00374D01" w:rsidRPr="00D44A16" w:rsidRDefault="00374D01" w:rsidP="00374D01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D7516B6" w14:textId="4308F562" w:rsidR="00374D01" w:rsidRPr="004B3762" w:rsidRDefault="007E4C1F" w:rsidP="00374D0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A farmer has reduced the amount of land that they planted with wheat by </w:t>
      </w:r>
      <w:r w:rsidR="00827860" w:rsidRPr="00827860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7580C195" wp14:editId="2EC0E5F3">
            <wp:extent cx="222252" cy="139701"/>
            <wp:effectExtent l="0" t="0" r="6350" b="0"/>
            <wp:docPr id="77" name="Picture 77" descr="&lt;EFOFEX&gt;&#10;id:fxe{e0248091-6c29-4913-bb50-31313d32e27b}&#10;FXGP:DP-7NVsh9u&#10;FXData: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&lt;EFOFEX&gt;&#10;id:fxe{e0248091-6c29-4913-bb50-31313d32e27b}&#10;FXGP:DP-7NVsh9u&#10;FXData: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&#10;&#10;&lt;/EFOFEX&gt;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2252" cy="1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D01">
        <w:rPr>
          <w:rFonts w:ascii="Arial" w:eastAsia="Times New Roman" w:hAnsi="Arial" w:cs="Arial"/>
          <w:color w:val="000000" w:themeColor="text1"/>
          <w:lang w:eastAsia="en-AU"/>
        </w:rPr>
        <w:t xml:space="preserve"> to </w:t>
      </w:r>
      <w:r w:rsidR="00827860" w:rsidRPr="00827860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49BA8CB0" wp14:editId="4D0E9DE4">
            <wp:extent cx="254002" cy="138114"/>
            <wp:effectExtent l="0" t="0" r="0" b="0"/>
            <wp:docPr id="78" name="Picture 78" descr="&lt;EFOFEX&gt;&#10;id:fxe{5da38b35-7f13-40e3-a868-cd8349a9a255}&#10;FXGP:DP-7NVsh9u&#10;FXData: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&lt;EFOFEX&gt;&#10;id:fxe{5da38b35-7f13-40e3-a868-cd8349a9a255}&#10;FXGP:DP-7NVsh9u&#10;FXData: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&#10;&#10;&lt;/EFOFEX&gt;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4002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hectares</w:t>
      </w:r>
      <w:r w:rsidR="00374D01">
        <w:rPr>
          <w:rFonts w:ascii="Arial" w:eastAsia="Times New Roman" w:hAnsi="Arial" w:cs="Arial"/>
          <w:color w:val="000000" w:themeColor="text1"/>
          <w:lang w:eastAsia="en-AU"/>
        </w:rPr>
        <w:t xml:space="preserve">. </w:t>
      </w:r>
      <w:r>
        <w:rPr>
          <w:rFonts w:ascii="Arial" w:eastAsia="Times New Roman" w:hAnsi="Arial" w:cs="Arial"/>
          <w:color w:val="000000" w:themeColor="text1"/>
          <w:lang w:eastAsia="en-AU"/>
        </w:rPr>
        <w:t>How much land (to the nearest hectare) did they originally have planted with wheat</w:t>
      </w:r>
      <w:r w:rsidR="00374D01">
        <w:rPr>
          <w:rFonts w:ascii="Arial" w:eastAsia="Times New Roman" w:hAnsi="Arial" w:cs="Arial"/>
          <w:color w:val="000000" w:themeColor="text1"/>
          <w:lang w:eastAsia="en-AU"/>
        </w:rPr>
        <w:t>?</w:t>
      </w:r>
    </w:p>
    <w:p w14:paraId="0FF53530" w14:textId="77777777" w:rsidR="00374D01" w:rsidRPr="00D44A16" w:rsidRDefault="00374D01" w:rsidP="00374D01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4D0629A9" w14:textId="40D55436" w:rsidR="00374D01" w:rsidRPr="004B3762" w:rsidRDefault="007E4C1F" w:rsidP="00374D0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7E4C1F">
        <w:rPr>
          <w:rFonts w:ascii="Arial" w:eastAsia="Times New Roman" w:hAnsi="Arial" w:cs="Arial"/>
          <w:noProof/>
          <w:color w:val="000000" w:themeColor="text1"/>
          <w:position w:val="-208"/>
          <w:lang w:eastAsia="en-AU"/>
        </w:rPr>
        <w:drawing>
          <wp:inline distT="0" distB="0" distL="0" distR="0" wp14:anchorId="530C6C8A" wp14:editId="1E5EC6F1">
            <wp:extent cx="3635402" cy="1435110"/>
            <wp:effectExtent l="0" t="0" r="3175" b="0"/>
            <wp:docPr id="76" name="Picture 76" descr="&lt;EFOFEX&gt;&#10;id:fxe{b0f62574-9dd7-4ed7-9d35-10858d9fe21b}&#10;FXGP:DP-7NVsh9u&#10;FXData: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&lt;EFOFEX&gt;&#10;id:fxe{b0f62574-9dd7-4ed7-9d35-10858d9fe21b}&#10;FXGP:DP-7NVsh9u&#10;FXData: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&#10;&#10;&lt;/EFOFEX&gt;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35402" cy="143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0D38" w14:textId="77777777" w:rsidR="00374D01" w:rsidRPr="00D44A16" w:rsidRDefault="00374D01" w:rsidP="00374D01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3EFCC222" w14:textId="6282F2CF" w:rsidR="00374D01" w:rsidRDefault="00827860" w:rsidP="00374D0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5</w:t>
      </w:r>
      <w:r w:rsidR="00374D01">
        <w:rPr>
          <w:rFonts w:ascii="Arial" w:eastAsia="Times New Roman" w:hAnsi="Arial" w:cs="Arial"/>
          <w:color w:val="000000" w:themeColor="text1"/>
          <w:lang w:eastAsia="en-AU"/>
        </w:rPr>
        <w:t>000+ variations.</w:t>
      </w:r>
    </w:p>
    <w:p w14:paraId="2B202813" w14:textId="77777777" w:rsidR="008166EE" w:rsidRPr="00D44A16" w:rsidRDefault="00374D01" w:rsidP="008166E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  <w:r w:rsidR="008166EE">
        <w:rPr>
          <w:b/>
          <w:bCs/>
          <w:sz w:val="36"/>
          <w:szCs w:val="36"/>
        </w:rPr>
        <w:lastRenderedPageBreak/>
        <w:t>Question</w:t>
      </w:r>
    </w:p>
    <w:p w14:paraId="0BAE20BF" w14:textId="4E021419" w:rsidR="008166EE" w:rsidRPr="004B3762" w:rsidRDefault="00E15EE6" w:rsidP="008166E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The price of a particular new car has increased from </w:t>
      </w:r>
      <w:r w:rsidR="00CB252D" w:rsidRPr="00CB252D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48F6DF61" wp14:editId="77AA3B3E">
            <wp:extent cx="533404" cy="160339"/>
            <wp:effectExtent l="0" t="0" r="0" b="0"/>
            <wp:docPr id="40" name="Picture 40" descr="&lt;EFOFEX&gt;&#10;id:fxe{895cd3ea-c4bb-4b89-a751-81033c67842d}&#10;FXGP:DP-WKMHaFK&#10;FXData: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&lt;EFOFEX&gt;&#10;id:fxe{895cd3ea-c4bb-4b89-a751-81033c67842d}&#10;FXGP:DP-WKMHaFK&#10;FXData: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&#10;&#10;&lt;/EFOFEX&gt;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3404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to </w:t>
      </w:r>
      <w:r w:rsidR="00CB252D" w:rsidRPr="00CB252D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40C9E0AB" wp14:editId="1A22965A">
            <wp:extent cx="533404" cy="160339"/>
            <wp:effectExtent l="0" t="0" r="0" b="0"/>
            <wp:docPr id="41" name="Picture 41" descr="&lt;EFOFEX&gt;&#10;id:fxe{fff8aab3-918b-4038-a459-bc3b8d034388}&#10;FXGP:DP-WKMHaFK&#10;FXData: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&lt;EFOFEX&gt;&#10;id:fxe{fff8aab3-918b-4038-a459-bc3b8d034388}&#10;FXGP:DP-WKMHaFK&#10;FXData: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&#10;&#10;&lt;/EFOFEX&gt;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3404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>. Find the percentage increase (to 1dp).</w:t>
      </w:r>
    </w:p>
    <w:p w14:paraId="322AE993" w14:textId="77777777" w:rsidR="008166EE" w:rsidRPr="00D44A16" w:rsidRDefault="008166EE" w:rsidP="008166E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334F69FF" w14:textId="63B2E303" w:rsidR="008166EE" w:rsidRPr="004B3762" w:rsidRDefault="00CB252D" w:rsidP="008166E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CB252D">
        <w:rPr>
          <w:rFonts w:ascii="Arial" w:eastAsia="Times New Roman" w:hAnsi="Arial" w:cs="Arial"/>
          <w:noProof/>
          <w:color w:val="000000" w:themeColor="text1"/>
          <w:position w:val="-136"/>
          <w:lang w:eastAsia="en-AU"/>
        </w:rPr>
        <w:drawing>
          <wp:inline distT="0" distB="0" distL="0" distR="0" wp14:anchorId="60BBE6EB" wp14:editId="144A4DF2">
            <wp:extent cx="2466993" cy="976320"/>
            <wp:effectExtent l="0" t="0" r="0" b="0"/>
            <wp:docPr id="42" name="Picture 42" descr="&lt;EFOFEX&gt;&#10;id:fxe{e50a70f8-121e-447f-9c09-adf813df066a}&#10;FXGP:DP-WKMHaFK&#10;FXData: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&lt;EFOFEX&gt;&#10;id:fxe{e50a70f8-121e-447f-9c09-adf813df066a}&#10;FXGP:DP-WKMHaFK&#10;FXData: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&#10;&#10;&lt;/EFOFEX&gt;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66993" cy="9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1AF4" w14:textId="77777777" w:rsidR="008166EE" w:rsidRPr="00D44A16" w:rsidRDefault="008166EE" w:rsidP="008166E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4DF0C8C6" w14:textId="6FFFF96E" w:rsidR="008166EE" w:rsidRDefault="008166EE" w:rsidP="008166E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500+ variations.</w:t>
      </w:r>
    </w:p>
    <w:p w14:paraId="56533224" w14:textId="77777777" w:rsidR="005473B5" w:rsidRPr="00D44A16" w:rsidRDefault="008166EE" w:rsidP="005473B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  <w:r w:rsidR="005473B5">
        <w:rPr>
          <w:b/>
          <w:bCs/>
          <w:sz w:val="36"/>
          <w:szCs w:val="36"/>
        </w:rPr>
        <w:lastRenderedPageBreak/>
        <w:t>Question</w:t>
      </w:r>
    </w:p>
    <w:p w14:paraId="50B78577" w14:textId="6798B34D" w:rsidR="005473B5" w:rsidRPr="004B3762" w:rsidRDefault="005473B5" w:rsidP="005473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The </w:t>
      </w:r>
      <w:r w:rsidR="005564A7">
        <w:rPr>
          <w:rFonts w:ascii="Arial" w:eastAsia="Times New Roman" w:hAnsi="Arial" w:cs="Arial"/>
          <w:color w:val="000000" w:themeColor="text1"/>
          <w:lang w:eastAsia="en-AU"/>
        </w:rPr>
        <w:t>population of a town decreased</w:t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from </w:t>
      </w:r>
      <w:r w:rsidR="00F325B5" w:rsidRPr="00F325B5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21D07368" wp14:editId="7D99EA04">
            <wp:extent cx="366715" cy="138114"/>
            <wp:effectExtent l="0" t="0" r="0" b="0"/>
            <wp:docPr id="34" name="Picture 34" descr="&lt;EFOFEX&gt;&#10;id:fxe{2aae883d-b019-4456-a2fd-81a3bb43797d}&#10;FXGP:DP-pfWY6sn&#10;FXData: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&lt;EFOFEX&gt;&#10;id:fxe{2aae883d-b019-4456-a2fd-81a3bb43797d}&#10;FXGP:DP-pfWY6sn&#10;FXData: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&#10;&#10;&lt;/EFOFEX&gt;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6715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to </w:t>
      </w:r>
      <w:r w:rsidR="00F325B5" w:rsidRPr="00F325B5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68237826" wp14:editId="430DF231">
            <wp:extent cx="355603" cy="138114"/>
            <wp:effectExtent l="0" t="0" r="6350" b="0"/>
            <wp:docPr id="36" name="Picture 36" descr="&lt;EFOFEX&gt;&#10;id:fxe{5f5d58c1-eaeb-44eb-ac16-85be6afef0a8}&#10;FXGP:DP-pfWY6sn&#10;FXData: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&lt;EFOFEX&gt;&#10;id:fxe{5f5d58c1-eaeb-44eb-ac16-85be6afef0a8}&#10;FXGP:DP-pfWY6sn&#10;FXData: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&#10;&#10;&lt;/EFOFEX&gt;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55603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>. Find the percentage increase (to 1dp).</w:t>
      </w:r>
    </w:p>
    <w:p w14:paraId="2B87FFC5" w14:textId="77777777" w:rsidR="005473B5" w:rsidRPr="00D44A16" w:rsidRDefault="005473B5" w:rsidP="005473B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1B6C04BB" w14:textId="3BB45CC8" w:rsidR="005473B5" w:rsidRPr="004B3762" w:rsidRDefault="00F325B5" w:rsidP="005473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F325B5">
        <w:rPr>
          <w:rFonts w:ascii="Arial" w:eastAsia="Times New Roman" w:hAnsi="Arial" w:cs="Arial"/>
          <w:noProof/>
          <w:color w:val="000000" w:themeColor="text1"/>
          <w:position w:val="-136"/>
          <w:lang w:eastAsia="en-AU"/>
        </w:rPr>
        <w:drawing>
          <wp:inline distT="0" distB="0" distL="0" distR="0" wp14:anchorId="11583967" wp14:editId="34215E4B">
            <wp:extent cx="2447943" cy="976320"/>
            <wp:effectExtent l="0" t="0" r="0" b="0"/>
            <wp:docPr id="37" name="Picture 37" descr="&lt;EFOFEX&gt;&#10;id:fxe{a3219890-357a-4aa7-9efb-f863cb650c1c}&#10;FXGP:DP-pfWY6sn&#10;FXData: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&lt;EFOFEX&gt;&#10;id:fxe{a3219890-357a-4aa7-9efb-f863cb650c1c}&#10;FXGP:DP-pfWY6sn&#10;FXData: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&#10;&#10;&lt;/EFOFEX&gt;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47943" cy="9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3D72" w14:textId="77777777" w:rsidR="005473B5" w:rsidRPr="00D44A16" w:rsidRDefault="005473B5" w:rsidP="005473B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49880B24" w14:textId="1F2FD8A9" w:rsidR="005473B5" w:rsidRDefault="005564A7" w:rsidP="005473B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250000</w:t>
      </w:r>
      <w:r w:rsidR="005473B5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03D461D9" w14:textId="77777777" w:rsidR="00F61B15" w:rsidRPr="00D44A16" w:rsidRDefault="005473B5" w:rsidP="00F61B1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  <w:r w:rsidR="00F61B15">
        <w:rPr>
          <w:b/>
          <w:bCs/>
          <w:sz w:val="36"/>
          <w:szCs w:val="36"/>
        </w:rPr>
        <w:lastRenderedPageBreak/>
        <w:t>Question</w:t>
      </w:r>
    </w:p>
    <w:p w14:paraId="05BA6EA5" w14:textId="79CFC1A1" w:rsidR="00F61B15" w:rsidRPr="004B3762" w:rsidRDefault="00F018E1" w:rsidP="00F61B1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Over the summer holidays James had a growth spurt, growing from </w:t>
      </w:r>
      <w:r w:rsidR="00A56094" w:rsidRPr="00A56094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69C2C1F7" wp14:editId="239340DD">
            <wp:extent cx="447678" cy="138114"/>
            <wp:effectExtent l="0" t="0" r="0" b="0"/>
            <wp:docPr id="167" name="Picture 167" descr="&lt;EFOFEX&gt;&#10;id:fxe{eb2495a0-4041-4fc3-b920-45eb471b7555}&#10;FXGP:DP-UHUJAfb&#10;FXData: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&lt;EFOFEX&gt;&#10;id:fxe{eb2495a0-4041-4fc3-b920-45eb471b7555}&#10;FXGP:DP-UHUJAfb&#10;FXData: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&#10;&#10;&lt;/EFOFEX&gt;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47678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to </w:t>
      </w:r>
      <w:r w:rsidR="00A56094" w:rsidRPr="00A56094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3DE2F70C" wp14:editId="3119B955">
            <wp:extent cx="447678" cy="138114"/>
            <wp:effectExtent l="0" t="0" r="0" b="0"/>
            <wp:docPr id="168" name="Picture 168" descr="&lt;EFOFEX&gt;&#10;id:fxe{425ef79a-ec29-4e6b-86d5-0ee8b34a98b1}&#10;FXGP:DP-UHUJAfb&#10;FXData: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&lt;EFOFEX&gt;&#10;id:fxe{425ef79a-ec29-4e6b-86d5-0ee8b34a98b1}&#10;FXGP:DP-UHUJAfb&#10;FXData: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&#10;&#10;&lt;/EFOFEX&gt;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7678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>. What was the percentage increase in James’ height?</w:t>
      </w:r>
      <w:r w:rsidR="00A56094">
        <w:rPr>
          <w:rFonts w:ascii="Arial" w:eastAsia="Times New Roman" w:hAnsi="Arial" w:cs="Arial"/>
          <w:color w:val="000000" w:themeColor="text1"/>
          <w:lang w:eastAsia="en-AU"/>
        </w:rPr>
        <w:t xml:space="preserve"> (</w:t>
      </w:r>
      <w:proofErr w:type="gramStart"/>
      <w:r w:rsidR="00A56094">
        <w:rPr>
          <w:rFonts w:ascii="Arial" w:eastAsia="Times New Roman" w:hAnsi="Arial" w:cs="Arial"/>
          <w:color w:val="000000" w:themeColor="text1"/>
          <w:lang w:eastAsia="en-AU"/>
        </w:rPr>
        <w:t>to</w:t>
      </w:r>
      <w:proofErr w:type="gramEnd"/>
      <w:r w:rsidR="00A56094">
        <w:rPr>
          <w:rFonts w:ascii="Arial" w:eastAsia="Times New Roman" w:hAnsi="Arial" w:cs="Arial"/>
          <w:color w:val="000000" w:themeColor="text1"/>
          <w:lang w:eastAsia="en-AU"/>
        </w:rPr>
        <w:t xml:space="preserve"> 1dp)</w:t>
      </w:r>
    </w:p>
    <w:p w14:paraId="5C3354E1" w14:textId="77777777" w:rsidR="00F61B15" w:rsidRPr="00D44A16" w:rsidRDefault="00F61B15" w:rsidP="00F61B1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384C2AA2" w14:textId="6299D166" w:rsidR="00F61B15" w:rsidRPr="004B3762" w:rsidRDefault="00A56094" w:rsidP="00F61B1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A56094">
        <w:rPr>
          <w:rFonts w:ascii="Arial" w:eastAsia="Times New Roman" w:hAnsi="Arial" w:cs="Arial"/>
          <w:noProof/>
          <w:color w:val="000000" w:themeColor="text1"/>
          <w:position w:val="-136"/>
          <w:lang w:eastAsia="en-AU"/>
        </w:rPr>
        <w:drawing>
          <wp:inline distT="0" distB="0" distL="0" distR="0" wp14:anchorId="42031690" wp14:editId="7A74C96B">
            <wp:extent cx="2276492" cy="976320"/>
            <wp:effectExtent l="0" t="0" r="0" b="0"/>
            <wp:docPr id="169" name="Picture 169" descr="&lt;EFOFEX&gt;&#10;id:fxe{917efa3d-5453-4f2c-9011-5c9631040857}&#10;FXGP:DP-UHUJAfb&#10;FXData: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&lt;EFOFEX&gt;&#10;id:fxe{917efa3d-5453-4f2c-9011-5c9631040857}&#10;FXGP:DP-UHUJAfb&#10;FXData: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&#10;&#10;&lt;/EFOFEX&gt;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76492" cy="9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5C18" w14:textId="77777777" w:rsidR="00F61B15" w:rsidRPr="00D44A16" w:rsidRDefault="00F61B15" w:rsidP="00F61B1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3E35FD5B" w14:textId="04914925" w:rsidR="00F61B15" w:rsidRDefault="00F018E1" w:rsidP="00F61B1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4</w:t>
      </w:r>
      <w:r w:rsidR="00F61B15">
        <w:rPr>
          <w:rFonts w:ascii="Arial" w:eastAsia="Times New Roman" w:hAnsi="Arial" w:cs="Arial"/>
          <w:color w:val="000000" w:themeColor="text1"/>
          <w:lang w:eastAsia="en-AU"/>
        </w:rPr>
        <w:t>00+ variations.</w:t>
      </w:r>
    </w:p>
    <w:p w14:paraId="3570C40D" w14:textId="77777777" w:rsidR="000F0FB6" w:rsidRPr="00D44A16" w:rsidRDefault="00F61B15" w:rsidP="000F0FB6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  <w:r w:rsidR="000F0FB6">
        <w:rPr>
          <w:b/>
          <w:bCs/>
          <w:sz w:val="36"/>
          <w:szCs w:val="36"/>
        </w:rPr>
        <w:lastRenderedPageBreak/>
        <w:t>Question</w:t>
      </w:r>
    </w:p>
    <w:p w14:paraId="421DF566" w14:textId="72856797" w:rsidR="000F0FB6" w:rsidRPr="004B3762" w:rsidRDefault="00005F14" w:rsidP="000F0FB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The total price of an item including GST (at 10%) is </w:t>
      </w:r>
      <w:r w:rsidR="00F325B5" w:rsidRPr="00F325B5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02E3FE0D" wp14:editId="5AB4361C">
            <wp:extent cx="736605" cy="160339"/>
            <wp:effectExtent l="0" t="0" r="6350" b="0"/>
            <wp:docPr id="30" name="Picture 30" descr="&lt;EFOFEX&gt;&#10;id:fxe{ad2e57a9-a202-4515-bd11-b29936d87fe8}&#10;FXGP:DP-hMELydR&#10;FXData: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&lt;EFOFEX&gt;&#10;id:fxe{ad2e57a9-a202-4515-bd11-b29936d87fe8}&#10;FXGP:DP-hMELydR&#10;FXData: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&#10;&#10;&lt;/EFOFEX&gt;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36605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>. How much of the purchase price is GST (to the nearest cent</w:t>
      </w:r>
      <w:proofErr w:type="gramStart"/>
      <w:r>
        <w:rPr>
          <w:rFonts w:ascii="Arial" w:eastAsia="Times New Roman" w:hAnsi="Arial" w:cs="Arial"/>
          <w:color w:val="000000" w:themeColor="text1"/>
          <w:lang w:eastAsia="en-AU"/>
        </w:rPr>
        <w:t>).</w:t>
      </w:r>
      <w:proofErr w:type="gramEnd"/>
    </w:p>
    <w:p w14:paraId="125C1942" w14:textId="77777777" w:rsidR="000F0FB6" w:rsidRPr="00D44A16" w:rsidRDefault="000F0FB6" w:rsidP="000F0FB6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241AC3A" w14:textId="09ED98AC" w:rsidR="000F0FB6" w:rsidRPr="004B3762" w:rsidRDefault="00F325B5" w:rsidP="000F0FB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F325B5">
        <w:rPr>
          <w:rFonts w:ascii="Arial" w:eastAsia="Times New Roman" w:hAnsi="Arial" w:cs="Arial"/>
          <w:noProof/>
          <w:color w:val="000000" w:themeColor="text1"/>
          <w:position w:val="-300"/>
          <w:lang w:eastAsia="en-AU"/>
        </w:rPr>
        <w:drawing>
          <wp:inline distT="0" distB="0" distL="0" distR="0" wp14:anchorId="7B06A4D8" wp14:editId="6CF0F1CA">
            <wp:extent cx="4097367" cy="2019315"/>
            <wp:effectExtent l="0" t="0" r="0" b="0"/>
            <wp:docPr id="33" name="Picture 33" descr="&lt;EFOFEX&gt;&#10;id:fxe{5c72e035-c7e0-4393-bba8-338cdd746858}&#10;FXGP:DP-hMELydR&#10;FXData: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&lt;EFOFEX&gt;&#10;id:fxe{5c72e035-c7e0-4393-bba8-338cdd746858}&#10;FXGP:DP-hMELydR&#10;FXData: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&#10;&#10;&lt;/EFOFEX&gt;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97367" cy="20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1033" w14:textId="77777777" w:rsidR="000F0FB6" w:rsidRPr="00D44A16" w:rsidRDefault="000F0FB6" w:rsidP="000F0FB6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2B6F5A5B" w14:textId="77777777" w:rsidR="000F0FB6" w:rsidRDefault="000F0FB6" w:rsidP="000F0FB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150+ variations.</w:t>
      </w:r>
    </w:p>
    <w:p w14:paraId="69EA2920" w14:textId="77777777" w:rsidR="000F0FB6" w:rsidRDefault="000F0FB6" w:rsidP="000F0FB6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637ED4B" w14:textId="77777777" w:rsidR="00661088" w:rsidRPr="00D44A16" w:rsidRDefault="00661088" w:rsidP="0066108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1A97261F" w14:textId="2D5825DA" w:rsidR="00661088" w:rsidRDefault="00661088" w:rsidP="0066108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A stock investor buys </w:t>
      </w:r>
      <w:r w:rsidR="00CF0929" w:rsidRPr="00CF0929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2DEA1BA9" wp14:editId="342DA083">
            <wp:extent cx="533404" cy="160339"/>
            <wp:effectExtent l="0" t="0" r="0" b="0"/>
            <wp:docPr id="5" name="Picture 5" descr="&lt;EFOFEX&gt;&#10;id:fxe{397407e8-6772-490f-bf84-ff07757b1e8b}&#10;FXGP:DP-UUWsxZX&#10;FXData: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&lt;EFOFEX&gt;&#10;id:fxe{397407e8-6772-490f-bf84-ff07757b1e8b}&#10;FXGP:DP-UUWsxZX&#10;FXData: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&#10;&#10;&lt;/EFOFEX&gt;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3404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E11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worth of shares on Monday. On Tuesday, the share price drops by </w:t>
      </w:r>
      <w:r w:rsidR="00CF0929" w:rsidRPr="00CF0929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29B0DE0F" wp14:editId="315DA078">
            <wp:extent cx="220664" cy="139701"/>
            <wp:effectExtent l="0" t="0" r="8255" b="0"/>
            <wp:docPr id="6" name="Picture 6" descr="&lt;EFOFEX&gt;&#10;id:fxe{643fad19-d003-4b54-9458-51ce4d05dcbb}&#10;FXGP:DP-UUWsxZX&#10;FXData: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&lt;EFOFEX&gt;&#10;id:fxe{643fad19-d003-4b54-9458-51ce4d05dcbb}&#10;FXGP:DP-UUWsxZX&#10;FXData: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&#10;&#10;&lt;/EFOFEX&gt;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0664" cy="1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3A9">
        <w:rPr>
          <w:rFonts w:ascii="Arial" w:eastAsia="Times New Roman" w:hAnsi="Arial" w:cs="Arial"/>
          <w:color w:val="000000" w:themeColor="text1"/>
          <w:lang w:eastAsia="en-AU"/>
        </w:rPr>
        <w:t>.</w:t>
      </w:r>
    </w:p>
    <w:p w14:paraId="17123424" w14:textId="64EC8D86" w:rsidR="00AB43A9" w:rsidRDefault="00AB43A9" w:rsidP="00AB43A9">
      <w:pPr>
        <w:pStyle w:val="ListParagraph"/>
        <w:numPr>
          <w:ilvl w:val="0"/>
          <w:numId w:val="9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What </w:t>
      </w:r>
      <w:proofErr w:type="gramStart"/>
      <w:r>
        <w:rPr>
          <w:rFonts w:ascii="Arial" w:eastAsia="Times New Roman" w:hAnsi="Arial" w:cs="Arial"/>
          <w:color w:val="000000" w:themeColor="text1"/>
          <w:lang w:eastAsia="en-AU"/>
        </w:rPr>
        <w:t>are</w:t>
      </w:r>
      <w:proofErr w:type="gramEnd"/>
      <w:r>
        <w:rPr>
          <w:rFonts w:ascii="Arial" w:eastAsia="Times New Roman" w:hAnsi="Arial" w:cs="Arial"/>
          <w:color w:val="000000" w:themeColor="text1"/>
          <w:lang w:eastAsia="en-AU"/>
        </w:rPr>
        <w:t xml:space="preserve"> the shares worth after Tuesday’s drop in price?</w:t>
      </w:r>
    </w:p>
    <w:p w14:paraId="61FE31B5" w14:textId="62F4B1DC" w:rsidR="00AB43A9" w:rsidRDefault="00AB43A9" w:rsidP="00AB43A9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On Wednesday, the shares jump back up in value and are again worth </w:t>
      </w:r>
      <w:r w:rsidR="00CF0929" w:rsidRPr="00CF0929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605833F7" wp14:editId="3403D6CB">
            <wp:extent cx="533404" cy="160339"/>
            <wp:effectExtent l="0" t="0" r="0" b="0"/>
            <wp:docPr id="8" name="Picture 8" descr="&lt;EFOFEX&gt;&#10;id:fxe{6001f3b7-ea95-43b9-be01-25afbe6e94f2}&#10;FXGP:DP-UUWsxZX&#10;FXData: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&lt;EFOFEX&gt;&#10;id:fxe{6001f3b7-ea95-43b9-be01-25afbe6e94f2}&#10;FXGP:DP-UUWsxZX&#10;FXData: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&#10;&#10;&lt;/EFOFEX&gt;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3404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E11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n-AU"/>
        </w:rPr>
        <w:t>at the end of the day.</w:t>
      </w:r>
    </w:p>
    <w:p w14:paraId="4522E43C" w14:textId="671E9233" w:rsidR="00AB43A9" w:rsidRPr="00AB43A9" w:rsidRDefault="00AB43A9" w:rsidP="00AB43A9">
      <w:pPr>
        <w:pStyle w:val="ListParagraph"/>
        <w:numPr>
          <w:ilvl w:val="0"/>
          <w:numId w:val="9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What percentage rise did the shares experience on Wednesday</w:t>
      </w:r>
      <w:r w:rsidR="00A762DD">
        <w:rPr>
          <w:rFonts w:ascii="Arial" w:eastAsia="Times New Roman" w:hAnsi="Arial" w:cs="Arial"/>
          <w:color w:val="000000" w:themeColor="text1"/>
          <w:lang w:eastAsia="en-AU"/>
        </w:rPr>
        <w:t xml:space="preserve"> (to 2dp)</w:t>
      </w:r>
      <w:r>
        <w:rPr>
          <w:rFonts w:ascii="Arial" w:eastAsia="Times New Roman" w:hAnsi="Arial" w:cs="Arial"/>
          <w:color w:val="000000" w:themeColor="text1"/>
          <w:lang w:eastAsia="en-AU"/>
        </w:rPr>
        <w:t>?</w:t>
      </w:r>
    </w:p>
    <w:p w14:paraId="339E3EDE" w14:textId="77777777" w:rsidR="00661088" w:rsidRPr="00D44A16" w:rsidRDefault="00661088" w:rsidP="0066108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8DE88B0" w14:textId="1CABE501" w:rsidR="00661088" w:rsidRPr="004B3762" w:rsidRDefault="00CF0929" w:rsidP="0066108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CF0929">
        <w:rPr>
          <w:rFonts w:ascii="Arial" w:eastAsia="Times New Roman" w:hAnsi="Arial" w:cs="Arial"/>
          <w:noProof/>
          <w:color w:val="000000" w:themeColor="text1"/>
          <w:position w:val="-204"/>
          <w:lang w:eastAsia="en-AU"/>
        </w:rPr>
        <w:drawing>
          <wp:inline distT="0" distB="0" distL="0" distR="0" wp14:anchorId="097D09A5" wp14:editId="0486668F">
            <wp:extent cx="3336949" cy="1409710"/>
            <wp:effectExtent l="0" t="0" r="0" b="0"/>
            <wp:docPr id="9" name="Picture 9" descr="&lt;EFOFEX&gt;&#10;id:fxe{bde97c94-7afb-427d-a256-84b9b6657fd1}&#10;FXGP:DP-UUWsxZX&#10;FXData: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&lt;EFOFEX&gt;&#10;id:fxe{bde97c94-7afb-427d-a256-84b9b6657fd1}&#10;FXGP:DP-UUWsxZX&#10;FXData: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&#10;&#10;&lt;/EFOFEX&gt;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336949" cy="140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EB10F" w14:textId="77777777" w:rsidR="00661088" w:rsidRPr="00D44A16" w:rsidRDefault="00661088" w:rsidP="0066108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2839A306" w14:textId="76ABC374" w:rsidR="007A6ED4" w:rsidRDefault="00A762DD" w:rsidP="007B70D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900</w:t>
      </w:r>
      <w:r w:rsidR="00661088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36E3C30F" w14:textId="2D635769" w:rsidR="007D620A" w:rsidRDefault="007A6ED4" w:rsidP="001854BF">
      <w:pPr>
        <w:pBdr>
          <w:bottom w:val="single" w:sz="4" w:space="1" w:color="auto"/>
        </w:pBdr>
        <w:ind w:right="283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04DE11F" w14:textId="77777777" w:rsidR="00856B80" w:rsidRPr="00D44A16" w:rsidRDefault="00856B80" w:rsidP="00856B80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6C2489C" w14:textId="190CDD19" w:rsidR="00856B80" w:rsidRPr="004B3762" w:rsidRDefault="00E71734" w:rsidP="00856B8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The price of a new car has risen </w:t>
      </w:r>
      <w:r w:rsidR="000A61FC" w:rsidRPr="000A61FC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20627312" wp14:editId="1655ABFB">
            <wp:extent cx="223839" cy="139701"/>
            <wp:effectExtent l="0" t="0" r="5080" b="0"/>
            <wp:docPr id="12" name="Picture 12" descr="&lt;EFOFEX&gt;&#10;id:fxe{ac401e5c-4a8e-45a1-9758-4a6cfff0632c}&#10;FXGP:DP-REb8HaL&#10;FXData: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&lt;EFOFEX&gt;&#10;id:fxe{ac401e5c-4a8e-45a1-9758-4a6cfff0632c}&#10;FXGP:DP-REb8HaL&#10;FXData: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&#10;&#10;&lt;/EFOFEX&gt;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3839" cy="1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per year, every year for the last three years. If the car cost </w:t>
      </w:r>
      <w:r w:rsidR="000A61FC" w:rsidRPr="000A61FC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1D8AD077" wp14:editId="2F7305F7">
            <wp:extent cx="533404" cy="160339"/>
            <wp:effectExtent l="0" t="0" r="0" b="0"/>
            <wp:docPr id="13" name="Picture 13" descr="&lt;EFOFEX&gt;&#10;id:fxe{77415d76-92d0-4980-8bbe-d72c1447b96d}&#10;FXGP:DP-REb8HaL&#10;FXData: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&lt;EFOFEX&gt;&#10;id:fxe{77415d76-92d0-4980-8bbe-d72c1447b96d}&#10;FXGP:DP-REb8HaL&#10;FXData: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&#10;&#10;&lt;/EFOFEX&gt;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3404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 three years ago, how much does it cost now (to the nearest $100)?</w:t>
      </w:r>
    </w:p>
    <w:p w14:paraId="16688DAC" w14:textId="77777777" w:rsidR="00856B80" w:rsidRPr="00D44A16" w:rsidRDefault="00856B80" w:rsidP="00856B80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440FC2D8" w14:textId="4FABF44E" w:rsidR="00856B80" w:rsidRPr="004B3762" w:rsidRDefault="000A61FC" w:rsidP="00856B8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A61FC">
        <w:rPr>
          <w:rFonts w:ascii="Arial" w:eastAsia="Times New Roman" w:hAnsi="Arial" w:cs="Arial"/>
          <w:noProof/>
          <w:color w:val="000000" w:themeColor="text1"/>
          <w:position w:val="-210"/>
          <w:lang w:eastAsia="en-AU"/>
        </w:rPr>
        <w:drawing>
          <wp:inline distT="0" distB="0" distL="0" distR="0" wp14:anchorId="12C826AF" wp14:editId="7DA1FB88">
            <wp:extent cx="2755920" cy="1447811"/>
            <wp:effectExtent l="0" t="0" r="6350" b="0"/>
            <wp:docPr id="14" name="Picture 14" descr="&lt;EFOFEX&gt;&#10;id:fxe{4c6b4cfd-f738-41c8-a11d-a24cda8eef79}&#10;FXGP:DP-REb8HaL&#10;FXData: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&lt;EFOFEX&gt;&#10;id:fxe{4c6b4cfd-f738-41c8-a11d-a24cda8eef79}&#10;FXGP:DP-REb8HaL&#10;FXData: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&#10;&#10;&lt;/EFOFEX&gt;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755920" cy="144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BDA0" w14:textId="77777777" w:rsidR="00856B80" w:rsidRPr="00D44A16" w:rsidRDefault="00856B80" w:rsidP="00856B80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3215ED9" w14:textId="5F0C7666" w:rsidR="00856B80" w:rsidRDefault="00856B80" w:rsidP="00856B8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</w:t>
      </w:r>
      <w:r w:rsidR="008E0D0D">
        <w:rPr>
          <w:rFonts w:ascii="Arial" w:eastAsia="Times New Roman" w:hAnsi="Arial" w:cs="Arial"/>
          <w:color w:val="000000" w:themeColor="text1"/>
          <w:lang w:eastAsia="en-AU"/>
        </w:rPr>
        <w:t>0</w:t>
      </w:r>
      <w:r>
        <w:rPr>
          <w:rFonts w:ascii="Arial" w:eastAsia="Times New Roman" w:hAnsi="Arial" w:cs="Arial"/>
          <w:color w:val="000000" w:themeColor="text1"/>
          <w:lang w:eastAsia="en-AU"/>
        </w:rPr>
        <w:t>0+ variations.</w:t>
      </w:r>
    </w:p>
    <w:p w14:paraId="32405564" w14:textId="77777777" w:rsidR="00856B80" w:rsidRDefault="00856B80" w:rsidP="00856B80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DF8C44D" w14:textId="77777777" w:rsidR="00656F8D" w:rsidRPr="00D44A16" w:rsidRDefault="00656F8D" w:rsidP="00656F8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3B8F8455" w14:textId="619A0F42" w:rsidR="00656F8D" w:rsidRPr="004B3762" w:rsidRDefault="00675901" w:rsidP="00656F8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The average house price in a popular seaside town has risen from </w:t>
      </w:r>
      <w:r w:rsidR="0018769D" w:rsidRPr="0018769D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485C89E5" wp14:editId="4BC46EA4">
            <wp:extent cx="614367" cy="160339"/>
            <wp:effectExtent l="0" t="0" r="0" b="0"/>
            <wp:docPr id="1" name="Picture 1" descr="&lt;EFOFEX&gt;&#10;id:fxe{93c6d6c3-e9a9-40e8-a23d-d882ad95e90f}&#10;FXGP:DP-279Rsst&#10;FXData: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&lt;EFOFEX&gt;&#10;id:fxe{93c6d6c3-e9a9-40e8-a23d-d882ad95e90f}&#10;FXGP:DP-279Rsst&#10;FXData: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&#10;&#10;&lt;/EFOFEX&gt;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4367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1ED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n-AU"/>
        </w:rPr>
        <w:t xml:space="preserve">to </w:t>
      </w:r>
      <w:r w:rsidR="0018769D" w:rsidRPr="0018769D">
        <w:rPr>
          <w:rFonts w:ascii="Arial" w:eastAsia="Times New Roman" w:hAnsi="Arial" w:cs="Arial"/>
          <w:noProof/>
          <w:color w:val="000000" w:themeColor="text1"/>
          <w:position w:val="-6"/>
          <w:lang w:eastAsia="en-AU"/>
        </w:rPr>
        <w:drawing>
          <wp:inline distT="0" distB="0" distL="0" distR="0" wp14:anchorId="6E483C94" wp14:editId="71CC8762">
            <wp:extent cx="614367" cy="160339"/>
            <wp:effectExtent l="0" t="0" r="0" b="0"/>
            <wp:docPr id="2" name="Picture 2" descr="&lt;EFOFEX&gt;&#10;id:fxe{e28237e3-7b94-4856-a51d-1cd7d41bf2fe}&#10;FXGP:DP-279Rsst&#10;FXData: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&lt;EFOFEX&gt;&#10;id:fxe{e28237e3-7b94-4856-a51d-1cd7d41bf2fe}&#10;FXGP:DP-279Rsst&#10;FXData: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&#10;&#10;&lt;/EFOFEX&gt;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4367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B82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n-AU"/>
        </w:rPr>
        <w:t>in the last year. What</w:t>
      </w:r>
      <w:r w:rsidR="00C40B82">
        <w:rPr>
          <w:rFonts w:ascii="Arial" w:eastAsia="Times New Roman" w:hAnsi="Arial" w:cs="Arial"/>
          <w:color w:val="000000" w:themeColor="text1"/>
          <w:lang w:eastAsia="en-AU"/>
        </w:rPr>
        <w:t xml:space="preserve"> is this increase as a percentage</w:t>
      </w:r>
      <w:r w:rsidR="008D31ED">
        <w:rPr>
          <w:rFonts w:ascii="Arial" w:eastAsia="Times New Roman" w:hAnsi="Arial" w:cs="Arial"/>
          <w:color w:val="000000" w:themeColor="text1"/>
          <w:lang w:eastAsia="en-AU"/>
        </w:rPr>
        <w:t xml:space="preserve"> (to the nearest whole number)</w:t>
      </w:r>
      <w:r w:rsidR="00C40B82">
        <w:rPr>
          <w:rFonts w:ascii="Arial" w:eastAsia="Times New Roman" w:hAnsi="Arial" w:cs="Arial"/>
          <w:color w:val="000000" w:themeColor="text1"/>
          <w:lang w:eastAsia="en-AU"/>
        </w:rPr>
        <w:t>?</w:t>
      </w:r>
    </w:p>
    <w:p w14:paraId="0BD479DD" w14:textId="77777777" w:rsidR="00656F8D" w:rsidRPr="00D44A16" w:rsidRDefault="00656F8D" w:rsidP="00656F8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153C39C" w14:textId="037C2C26" w:rsidR="00656F8D" w:rsidRPr="004B3762" w:rsidRDefault="0018769D" w:rsidP="00656F8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8769D">
        <w:rPr>
          <w:rFonts w:ascii="Arial" w:eastAsia="Times New Roman" w:hAnsi="Arial" w:cs="Arial"/>
          <w:noProof/>
          <w:color w:val="000000" w:themeColor="text1"/>
          <w:position w:val="-132"/>
          <w:lang w:eastAsia="en-AU"/>
        </w:rPr>
        <w:drawing>
          <wp:inline distT="0" distB="0" distL="0" distR="0" wp14:anchorId="4DB66746" wp14:editId="0BD3F351">
            <wp:extent cx="2644794" cy="950919"/>
            <wp:effectExtent l="0" t="0" r="3175" b="1905"/>
            <wp:docPr id="3" name="Picture 3" descr="&lt;EFOFEX&gt;&#10;id:fxe{db84eecf-b8cf-4f36-8f06-fbfeee1ee21a}&#10;FXGP:DP-279Rsst&#10;FXData: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&lt;EFOFEX&gt;&#10;id:fxe{db84eecf-b8cf-4f36-8f06-fbfeee1ee21a}&#10;FXGP:DP-279Rsst&#10;FXData: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&#10;&#10;&lt;/EFOFEX&gt;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644794" cy="95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3DF2" w14:textId="77777777" w:rsidR="00656F8D" w:rsidRPr="00D44A16" w:rsidRDefault="00656F8D" w:rsidP="00656F8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2D493393" w14:textId="27AD2F58" w:rsidR="00656F8D" w:rsidRDefault="00BB5518" w:rsidP="00656F8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3000</w:t>
      </w:r>
      <w:r w:rsidR="00656F8D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6C4C4CE4" w14:textId="77777777" w:rsidR="00656F8D" w:rsidRDefault="00656F8D" w:rsidP="00656F8D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6F180FC7" w14:textId="2BCFE83E" w:rsidR="00CC1FF5" w:rsidRDefault="00CC1FF5" w:rsidP="007D620A">
      <w:pPr>
        <w:pBdr>
          <w:bottom w:val="single" w:sz="4" w:space="1" w:color="auto"/>
        </w:pBdr>
        <w:ind w:right="283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lastRenderedPageBreak/>
        <w:br w:type="page"/>
      </w:r>
    </w:p>
    <w:p w14:paraId="36762B8F" w14:textId="092243A0" w:rsidR="007A6ED4" w:rsidRDefault="007A6ED4">
      <w:pPr>
        <w:rPr>
          <w:rFonts w:ascii="Arial" w:eastAsia="Times New Roman" w:hAnsi="Arial" w:cs="Arial"/>
          <w:color w:val="000000" w:themeColor="text1"/>
          <w:lang w:eastAsia="en-AU"/>
        </w:rPr>
      </w:pPr>
    </w:p>
    <w:sectPr w:rsidR="007A6ED4" w:rsidSect="001F101A">
      <w:type w:val="continuous"/>
      <w:pgSz w:w="11906" w:h="16838"/>
      <w:pgMar w:top="1273" w:right="1133" w:bottom="144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5E056" w14:textId="77777777" w:rsidR="00D6294D" w:rsidRDefault="00D6294D" w:rsidP="00AA4A2E">
      <w:pPr>
        <w:spacing w:after="0" w:line="240" w:lineRule="auto"/>
      </w:pPr>
      <w:r>
        <w:separator/>
      </w:r>
    </w:p>
  </w:endnote>
  <w:endnote w:type="continuationSeparator" w:id="0">
    <w:p w14:paraId="2935A492" w14:textId="77777777" w:rsidR="00D6294D" w:rsidRDefault="00D6294D" w:rsidP="00AA4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7904D" w14:textId="6388B404" w:rsidR="00AA4A2E" w:rsidRDefault="00AA4A2E" w:rsidP="00AA4A2E">
    <w:pPr>
      <w:pStyle w:val="Footer"/>
      <w:jc w:val="right"/>
    </w:pPr>
    <w:r>
      <w:t xml:space="preserve">Copyright </w:t>
    </w:r>
    <w:r>
      <w:rPr>
        <w:rFonts w:cstheme="minorHAnsi"/>
      </w:rPr>
      <w:t>©</w:t>
    </w:r>
    <w:r>
      <w:t xml:space="preserve"> 202</w:t>
    </w:r>
    <w:r w:rsidR="0031687D">
      <w:t>2</w:t>
    </w:r>
    <w:r>
      <w:t xml:space="preserve"> - Efofex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87424" w14:textId="4083E089" w:rsidR="00F62B1C" w:rsidRDefault="00F62B1C" w:rsidP="00F62B1C">
    <w:pPr>
      <w:pStyle w:val="Footer"/>
      <w:jc w:val="right"/>
    </w:pPr>
    <w:r>
      <w:t xml:space="preserve">Copyright </w:t>
    </w:r>
    <w:r>
      <w:rPr>
        <w:rFonts w:cstheme="minorHAnsi"/>
      </w:rPr>
      <w:t>©</w:t>
    </w:r>
    <w:r>
      <w:t xml:space="preserve"> 202</w:t>
    </w:r>
    <w:r w:rsidR="0031687D">
      <w:t>2</w:t>
    </w:r>
    <w:r>
      <w:t xml:space="preserve"> - Efofex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76F4E" w14:textId="77777777" w:rsidR="00D6294D" w:rsidRDefault="00D6294D" w:rsidP="00AA4A2E">
      <w:pPr>
        <w:spacing w:after="0" w:line="240" w:lineRule="auto"/>
      </w:pPr>
      <w:r>
        <w:separator/>
      </w:r>
    </w:p>
  </w:footnote>
  <w:footnote w:type="continuationSeparator" w:id="0">
    <w:p w14:paraId="7CCEA51E" w14:textId="77777777" w:rsidR="00D6294D" w:rsidRDefault="00D6294D" w:rsidP="00AA4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8C94D" w14:textId="65750BD8" w:rsidR="00F62B1C" w:rsidRPr="00F62B1C" w:rsidRDefault="0031687D">
    <w:pPr>
      <w:pStyle w:val="Header"/>
      <w:rPr>
        <w:b/>
        <w:bCs/>
      </w:rPr>
    </w:pPr>
    <w:r>
      <w:rPr>
        <w:b/>
        <w:bCs/>
      </w:rPr>
      <w:t>Percentages 11-15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&lt;EFOFEX&gt;&#10;id:fxe{c1b62643-b0c5-41e9-885d-957aaf039177}&#10;FXGP:DP-DTKw8yx&#10;FXData: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&#10;&#10;&lt;/EFOFEX&gt;" style="width:7.5pt;height:9.75pt;visibility:visible;mso-wrap-style:square" o:bullet="t">
        <v:imagedata r:id="rId1" o:title="EFOFEX&gt;"/>
      </v:shape>
    </w:pict>
  </w:numPicBullet>
  <w:numPicBullet w:numPicBulletId="1">
    <w:pict>
      <v:shape id="_x0000_i1028" type="#_x0000_t75" alt="&lt;EFOFEX&gt;&#10;id:fxe{d5ddcd22-b1b5-45be-afc6-cb438aa08c69}&#10;FXGP:DP-QsxUQSF&#10;FXData: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&#10;&#10;&lt;/EFOFEX&gt;" style="width:20.25pt;height:11.25pt;visibility:visible;mso-wrap-style:square" o:bullet="t">
        <v:imagedata r:id="rId2" o:title="EFOFEX&gt;"/>
      </v:shape>
    </w:pict>
  </w:numPicBullet>
  <w:numPicBullet w:numPicBulletId="2">
    <w:pict>
      <v:shape id="_x0000_i1029" type="#_x0000_t75" alt="&lt;EFOFEX&gt;&#10;id:fxe{0420c106-c2e8-4f69-8eef-d89068a55479}&#10;FXGP:DP-KEfy4kL&#10;FXData: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&#10;&#10;&lt;/EFOFEX&gt;" style="width:13.5pt;height:11.25pt;visibility:visible;mso-wrap-style:square" o:bullet="t">
        <v:imagedata r:id="rId3" o:title="EFOFEX&gt;"/>
      </v:shape>
    </w:pict>
  </w:numPicBullet>
  <w:numPicBullet w:numPicBulletId="3">
    <w:pict>
      <v:shape id="_x0000_i1030" type="#_x0000_t75" alt="&lt;EFOFEX&gt;&#10;id:fxe{67bf3b6c-f21a-40df-b672-01d21571aefd}&#10;FXGP:DP-A7aymZP&#10;FXData: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&#10;&#10;&lt;/EFOFEX&gt;" style="width:13.5pt;height:11.25pt;visibility:visible;mso-wrap-style:square" o:bullet="t">
        <v:imagedata r:id="rId4" o:title="EFOFEX&gt;"/>
      </v:shape>
    </w:pict>
  </w:numPicBullet>
  <w:abstractNum w:abstractNumId="0" w15:restartNumberingAfterBreak="0">
    <w:nsid w:val="127F4AB5"/>
    <w:multiLevelType w:val="hybridMultilevel"/>
    <w:tmpl w:val="0312312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26C7F"/>
    <w:multiLevelType w:val="hybridMultilevel"/>
    <w:tmpl w:val="1362E93E"/>
    <w:lvl w:ilvl="0" w:tplc="88A497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431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302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70F3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4FA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704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0878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C42B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E8C3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72F6CCE"/>
    <w:multiLevelType w:val="hybridMultilevel"/>
    <w:tmpl w:val="AB7A01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E5463"/>
    <w:multiLevelType w:val="hybridMultilevel"/>
    <w:tmpl w:val="E37A70A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B0A82"/>
    <w:multiLevelType w:val="hybridMultilevel"/>
    <w:tmpl w:val="3CC00A0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F6455"/>
    <w:multiLevelType w:val="hybridMultilevel"/>
    <w:tmpl w:val="F5A08B5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542CC"/>
    <w:multiLevelType w:val="hybridMultilevel"/>
    <w:tmpl w:val="1D7470D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5E27F3"/>
    <w:multiLevelType w:val="hybridMultilevel"/>
    <w:tmpl w:val="6EAAD3D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F2C40"/>
    <w:multiLevelType w:val="hybridMultilevel"/>
    <w:tmpl w:val="A0BE11F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FE2"/>
    <w:rsid w:val="00005F14"/>
    <w:rsid w:val="00032C5D"/>
    <w:rsid w:val="000349E9"/>
    <w:rsid w:val="000444B4"/>
    <w:rsid w:val="0004657C"/>
    <w:rsid w:val="00047A70"/>
    <w:rsid w:val="000672C4"/>
    <w:rsid w:val="000721C3"/>
    <w:rsid w:val="0008394C"/>
    <w:rsid w:val="000A23F5"/>
    <w:rsid w:val="000A61FC"/>
    <w:rsid w:val="000A6B19"/>
    <w:rsid w:val="000B6FE2"/>
    <w:rsid w:val="000C4572"/>
    <w:rsid w:val="000C6F90"/>
    <w:rsid w:val="000D0834"/>
    <w:rsid w:val="000D21F8"/>
    <w:rsid w:val="000D48D1"/>
    <w:rsid w:val="000E0ECC"/>
    <w:rsid w:val="000F0FB6"/>
    <w:rsid w:val="00111174"/>
    <w:rsid w:val="00114EDE"/>
    <w:rsid w:val="00125C5A"/>
    <w:rsid w:val="0013729F"/>
    <w:rsid w:val="00144808"/>
    <w:rsid w:val="00151185"/>
    <w:rsid w:val="001617FD"/>
    <w:rsid w:val="00162A08"/>
    <w:rsid w:val="00164EE8"/>
    <w:rsid w:val="00182CF3"/>
    <w:rsid w:val="001854BF"/>
    <w:rsid w:val="0018769D"/>
    <w:rsid w:val="001A39E7"/>
    <w:rsid w:val="001A4094"/>
    <w:rsid w:val="001A4398"/>
    <w:rsid w:val="001B0AAB"/>
    <w:rsid w:val="001B4004"/>
    <w:rsid w:val="001B7CF5"/>
    <w:rsid w:val="001C01D7"/>
    <w:rsid w:val="001E6331"/>
    <w:rsid w:val="001E7238"/>
    <w:rsid w:val="001F101A"/>
    <w:rsid w:val="001F492E"/>
    <w:rsid w:val="0020502B"/>
    <w:rsid w:val="00222348"/>
    <w:rsid w:val="00223CF2"/>
    <w:rsid w:val="00233AFE"/>
    <w:rsid w:val="002623F7"/>
    <w:rsid w:val="00265817"/>
    <w:rsid w:val="002704BC"/>
    <w:rsid w:val="00274F97"/>
    <w:rsid w:val="00280461"/>
    <w:rsid w:val="0028054D"/>
    <w:rsid w:val="00284495"/>
    <w:rsid w:val="00286380"/>
    <w:rsid w:val="002938D1"/>
    <w:rsid w:val="002954AE"/>
    <w:rsid w:val="002B6321"/>
    <w:rsid w:val="002B6CC9"/>
    <w:rsid w:val="002C14B9"/>
    <w:rsid w:val="002E7765"/>
    <w:rsid w:val="00302FDC"/>
    <w:rsid w:val="00307633"/>
    <w:rsid w:val="00311D20"/>
    <w:rsid w:val="00313899"/>
    <w:rsid w:val="0031687D"/>
    <w:rsid w:val="003272EC"/>
    <w:rsid w:val="00336BD6"/>
    <w:rsid w:val="00344BF3"/>
    <w:rsid w:val="00344FA2"/>
    <w:rsid w:val="00352C9C"/>
    <w:rsid w:val="00353327"/>
    <w:rsid w:val="00364013"/>
    <w:rsid w:val="00374D01"/>
    <w:rsid w:val="00383A4A"/>
    <w:rsid w:val="0038469E"/>
    <w:rsid w:val="00384F69"/>
    <w:rsid w:val="00390934"/>
    <w:rsid w:val="00391313"/>
    <w:rsid w:val="00394ED8"/>
    <w:rsid w:val="003B5FA2"/>
    <w:rsid w:val="003B70FE"/>
    <w:rsid w:val="003C3512"/>
    <w:rsid w:val="003C6814"/>
    <w:rsid w:val="003D015B"/>
    <w:rsid w:val="003E4FBD"/>
    <w:rsid w:val="003F1857"/>
    <w:rsid w:val="003F4EA4"/>
    <w:rsid w:val="004734DE"/>
    <w:rsid w:val="004B3762"/>
    <w:rsid w:val="004D2BFA"/>
    <w:rsid w:val="004E23A5"/>
    <w:rsid w:val="004F04FE"/>
    <w:rsid w:val="004F189D"/>
    <w:rsid w:val="00500297"/>
    <w:rsid w:val="00502C2B"/>
    <w:rsid w:val="0052274A"/>
    <w:rsid w:val="00524040"/>
    <w:rsid w:val="0054374C"/>
    <w:rsid w:val="005473B5"/>
    <w:rsid w:val="005564A7"/>
    <w:rsid w:val="005751E8"/>
    <w:rsid w:val="00585F1F"/>
    <w:rsid w:val="005C591E"/>
    <w:rsid w:val="005C77C3"/>
    <w:rsid w:val="005E6ECB"/>
    <w:rsid w:val="005F2792"/>
    <w:rsid w:val="00612302"/>
    <w:rsid w:val="00625E11"/>
    <w:rsid w:val="00634308"/>
    <w:rsid w:val="006344DB"/>
    <w:rsid w:val="006350A7"/>
    <w:rsid w:val="00644A01"/>
    <w:rsid w:val="006471A9"/>
    <w:rsid w:val="00652515"/>
    <w:rsid w:val="00656F8D"/>
    <w:rsid w:val="00661088"/>
    <w:rsid w:val="00675901"/>
    <w:rsid w:val="0068077D"/>
    <w:rsid w:val="006862E2"/>
    <w:rsid w:val="006865AF"/>
    <w:rsid w:val="00691196"/>
    <w:rsid w:val="006A324A"/>
    <w:rsid w:val="006C6D76"/>
    <w:rsid w:val="006E0EA3"/>
    <w:rsid w:val="006E7ED3"/>
    <w:rsid w:val="007028EA"/>
    <w:rsid w:val="007177EE"/>
    <w:rsid w:val="00760B3B"/>
    <w:rsid w:val="007835E8"/>
    <w:rsid w:val="007A6ED4"/>
    <w:rsid w:val="007A7740"/>
    <w:rsid w:val="007B551A"/>
    <w:rsid w:val="007B70D2"/>
    <w:rsid w:val="007D4164"/>
    <w:rsid w:val="007D620A"/>
    <w:rsid w:val="007E4C1F"/>
    <w:rsid w:val="007E5036"/>
    <w:rsid w:val="008016A8"/>
    <w:rsid w:val="008166EE"/>
    <w:rsid w:val="00820C05"/>
    <w:rsid w:val="00824DB5"/>
    <w:rsid w:val="00827860"/>
    <w:rsid w:val="00832C0A"/>
    <w:rsid w:val="008440EA"/>
    <w:rsid w:val="00856B80"/>
    <w:rsid w:val="0087572D"/>
    <w:rsid w:val="00880CF7"/>
    <w:rsid w:val="00893C0B"/>
    <w:rsid w:val="00897FFA"/>
    <w:rsid w:val="008A0C5D"/>
    <w:rsid w:val="008B0415"/>
    <w:rsid w:val="008D2868"/>
    <w:rsid w:val="008D31ED"/>
    <w:rsid w:val="008E0D0D"/>
    <w:rsid w:val="008E2162"/>
    <w:rsid w:val="00901ED5"/>
    <w:rsid w:val="00906DCB"/>
    <w:rsid w:val="009111B2"/>
    <w:rsid w:val="0091278D"/>
    <w:rsid w:val="00920A97"/>
    <w:rsid w:val="009210E8"/>
    <w:rsid w:val="00922E34"/>
    <w:rsid w:val="00925BBD"/>
    <w:rsid w:val="00957F0A"/>
    <w:rsid w:val="00960374"/>
    <w:rsid w:val="00964C43"/>
    <w:rsid w:val="00967EAF"/>
    <w:rsid w:val="009765D6"/>
    <w:rsid w:val="0097661A"/>
    <w:rsid w:val="009901D9"/>
    <w:rsid w:val="009960CC"/>
    <w:rsid w:val="009A4133"/>
    <w:rsid w:val="009C50E1"/>
    <w:rsid w:val="009D62F5"/>
    <w:rsid w:val="009D6536"/>
    <w:rsid w:val="009E3E13"/>
    <w:rsid w:val="009E49F9"/>
    <w:rsid w:val="009F3825"/>
    <w:rsid w:val="00A164BF"/>
    <w:rsid w:val="00A26406"/>
    <w:rsid w:val="00A31283"/>
    <w:rsid w:val="00A37F47"/>
    <w:rsid w:val="00A56094"/>
    <w:rsid w:val="00A612A3"/>
    <w:rsid w:val="00A614A8"/>
    <w:rsid w:val="00A63648"/>
    <w:rsid w:val="00A711A7"/>
    <w:rsid w:val="00A762DD"/>
    <w:rsid w:val="00A83B0D"/>
    <w:rsid w:val="00A908D8"/>
    <w:rsid w:val="00A923FE"/>
    <w:rsid w:val="00A93178"/>
    <w:rsid w:val="00A9338A"/>
    <w:rsid w:val="00AA03AA"/>
    <w:rsid w:val="00AA4A2E"/>
    <w:rsid w:val="00AB43A9"/>
    <w:rsid w:val="00AD23E7"/>
    <w:rsid w:val="00AD75FA"/>
    <w:rsid w:val="00AE2C38"/>
    <w:rsid w:val="00AF42B6"/>
    <w:rsid w:val="00B06BD7"/>
    <w:rsid w:val="00B23763"/>
    <w:rsid w:val="00B61BB7"/>
    <w:rsid w:val="00B6792D"/>
    <w:rsid w:val="00B74CF7"/>
    <w:rsid w:val="00B91E18"/>
    <w:rsid w:val="00B93E0E"/>
    <w:rsid w:val="00BA1A9D"/>
    <w:rsid w:val="00BB5518"/>
    <w:rsid w:val="00BC4CDE"/>
    <w:rsid w:val="00BC742A"/>
    <w:rsid w:val="00BE1CC3"/>
    <w:rsid w:val="00BF57D0"/>
    <w:rsid w:val="00BF7CF3"/>
    <w:rsid w:val="00C010A6"/>
    <w:rsid w:val="00C12B99"/>
    <w:rsid w:val="00C23E28"/>
    <w:rsid w:val="00C377C1"/>
    <w:rsid w:val="00C40B82"/>
    <w:rsid w:val="00C47BE8"/>
    <w:rsid w:val="00C60603"/>
    <w:rsid w:val="00C65780"/>
    <w:rsid w:val="00C8516E"/>
    <w:rsid w:val="00CB252D"/>
    <w:rsid w:val="00CC1FF5"/>
    <w:rsid w:val="00CD4718"/>
    <w:rsid w:val="00CE6B09"/>
    <w:rsid w:val="00CF0929"/>
    <w:rsid w:val="00CF3E14"/>
    <w:rsid w:val="00CF5108"/>
    <w:rsid w:val="00D0492C"/>
    <w:rsid w:val="00D12D12"/>
    <w:rsid w:val="00D13193"/>
    <w:rsid w:val="00D15955"/>
    <w:rsid w:val="00D266B2"/>
    <w:rsid w:val="00D40AA3"/>
    <w:rsid w:val="00D42199"/>
    <w:rsid w:val="00D44A16"/>
    <w:rsid w:val="00D55AA2"/>
    <w:rsid w:val="00D61929"/>
    <w:rsid w:val="00D61A8B"/>
    <w:rsid w:val="00D6294D"/>
    <w:rsid w:val="00D632BF"/>
    <w:rsid w:val="00D713BF"/>
    <w:rsid w:val="00D95721"/>
    <w:rsid w:val="00DA56EF"/>
    <w:rsid w:val="00DB3C4B"/>
    <w:rsid w:val="00DB456A"/>
    <w:rsid w:val="00DD4667"/>
    <w:rsid w:val="00E0010B"/>
    <w:rsid w:val="00E04532"/>
    <w:rsid w:val="00E071EE"/>
    <w:rsid w:val="00E15EE6"/>
    <w:rsid w:val="00E17B2A"/>
    <w:rsid w:val="00E20D51"/>
    <w:rsid w:val="00E2681A"/>
    <w:rsid w:val="00E3491F"/>
    <w:rsid w:val="00E432D4"/>
    <w:rsid w:val="00E71734"/>
    <w:rsid w:val="00E86D74"/>
    <w:rsid w:val="00E91158"/>
    <w:rsid w:val="00E95C5A"/>
    <w:rsid w:val="00EA1D2B"/>
    <w:rsid w:val="00EB30D6"/>
    <w:rsid w:val="00EB70D5"/>
    <w:rsid w:val="00F018E1"/>
    <w:rsid w:val="00F325B5"/>
    <w:rsid w:val="00F508DA"/>
    <w:rsid w:val="00F55368"/>
    <w:rsid w:val="00F61B15"/>
    <w:rsid w:val="00F62B1C"/>
    <w:rsid w:val="00F805EC"/>
    <w:rsid w:val="00F8745C"/>
    <w:rsid w:val="00FC038A"/>
    <w:rsid w:val="00FE6AEC"/>
    <w:rsid w:val="00FF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64E80713"/>
  <w15:chartTrackingRefBased/>
  <w15:docId w15:val="{0FB71152-B9F7-4393-B117-7A82F965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B80"/>
  </w:style>
  <w:style w:type="paragraph" w:styleId="Heading2">
    <w:name w:val="heading 2"/>
    <w:basedOn w:val="Normal"/>
    <w:link w:val="Heading2Char"/>
    <w:uiPriority w:val="9"/>
    <w:qFormat/>
    <w:rsid w:val="00D44A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D44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A2E"/>
  </w:style>
  <w:style w:type="paragraph" w:styleId="Footer">
    <w:name w:val="footer"/>
    <w:basedOn w:val="Normal"/>
    <w:link w:val="FooterChar"/>
    <w:uiPriority w:val="99"/>
    <w:unhideWhenUsed/>
    <w:rsid w:val="00AA4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A2E"/>
  </w:style>
  <w:style w:type="character" w:customStyle="1" w:styleId="Heading2Char">
    <w:name w:val="Heading 2 Char"/>
    <w:basedOn w:val="DefaultParagraphFont"/>
    <w:link w:val="Heading2"/>
    <w:uiPriority w:val="9"/>
    <w:rsid w:val="00D44A16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44A16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D4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3F4EA4"/>
    <w:pPr>
      <w:ind w:left="720"/>
      <w:contextualSpacing/>
    </w:pPr>
  </w:style>
  <w:style w:type="table" w:styleId="TableGrid">
    <w:name w:val="Table Grid"/>
    <w:basedOn w:val="TableNormal"/>
    <w:uiPriority w:val="39"/>
    <w:rsid w:val="00391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5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footnotes" Target="foot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header" Target="header1.xml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footer" Target="footer2.xml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Secure\FX%20Library\FX%20Library%20Modu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FX Library Module.dotx</Template>
  <TotalTime>5977</TotalTime>
  <Pages>27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Efofex Development</dc:creator>
  <cp:keywords/>
  <dc:description/>
  <cp:lastModifiedBy>Efofex Development</cp:lastModifiedBy>
  <cp:revision>95</cp:revision>
  <dcterms:created xsi:type="dcterms:W3CDTF">2022-01-17T03:14:00Z</dcterms:created>
  <dcterms:modified xsi:type="dcterms:W3CDTF">2022-03-16T04:02:00Z</dcterms:modified>
</cp:coreProperties>
</file>