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687BB" w14:textId="4058CDA7" w:rsidR="00682FB6" w:rsidRPr="00682FB6" w:rsidRDefault="00682FB6" w:rsidP="00682FB6">
      <w:pPr>
        <w:pBdr>
          <w:bottom w:val="single" w:sz="4" w:space="1" w:color="auto"/>
        </w:pBdr>
        <w:rPr>
          <w:sz w:val="48"/>
          <w:szCs w:val="48"/>
        </w:rPr>
      </w:pPr>
      <w:r w:rsidRPr="00682FB6">
        <w:rPr>
          <w:sz w:val="48"/>
          <w:szCs w:val="48"/>
        </w:rPr>
        <w:t>Investigation – Measuring Heights and Depths</w:t>
      </w:r>
    </w:p>
    <w:p w14:paraId="5591F4E3" w14:textId="15F2F783" w:rsidR="00682FB6" w:rsidRDefault="00E6663C" w:rsidP="00682FB6">
      <w:r>
        <w:rPr>
          <w:noProof/>
        </w:rPr>
        <w:drawing>
          <wp:anchor distT="0" distB="0" distL="114300" distR="114300" simplePos="0" relativeHeight="251667456" behindDoc="0" locked="0" layoutInCell="1" allowOverlap="1" wp14:anchorId="250E1D41" wp14:editId="509050F2">
            <wp:simplePos x="0" y="0"/>
            <wp:positionH relativeFrom="column">
              <wp:posOffset>2832100</wp:posOffset>
            </wp:positionH>
            <wp:positionV relativeFrom="page">
              <wp:posOffset>1422400</wp:posOffset>
            </wp:positionV>
            <wp:extent cx="3448050" cy="2235200"/>
            <wp:effectExtent l="0" t="0" r="0" b="0"/>
            <wp:wrapSquare wrapText="bothSides"/>
            <wp:docPr id="2" name="Picture 2" descr="&lt;EFOFEX&gt;&#10;id:fxd{f718be1a-f812-4829-8a26-4e4180094c1a}&#10;&#10;FXData: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&#10;&lt;/EFOFEX&gt;"/>
            <wp:cNvGraphicFramePr/>
            <a:graphic xmlns:a="http://schemas.openxmlformats.org/drawingml/2006/main">
              <a:graphicData uri="http://schemas.openxmlformats.org/drawingml/2006/picture">
                <pic:pic xmlns:pic="http://schemas.openxmlformats.org/drawingml/2006/picture">
                  <pic:nvPicPr>
                    <pic:cNvPr id="2" name="Picture 2" descr="&lt;EFOFEX&gt;&#10;id:fxd{f718be1a-f812-4829-8a26-4e4180094c1a}&#10;&#10;FXData: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&#10;&lt;/EFOFEX&gt;"/>
                    <pic:cNvPicPr/>
                  </pic:nvPicPr>
                  <pic:blipFill>
                    <a:blip r:embed="rId8"/>
                    <a:stretch>
                      <a:fillRect/>
                    </a:stretch>
                  </pic:blipFill>
                  <pic:spPr>
                    <a:xfrm>
                      <a:off x="0" y="0"/>
                      <a:ext cx="3448050" cy="2235200"/>
                    </a:xfrm>
                    <a:prstGeom prst="rect">
                      <a:avLst/>
                    </a:prstGeom>
                  </pic:spPr>
                </pic:pic>
              </a:graphicData>
            </a:graphic>
          </wp:anchor>
        </w:drawing>
      </w:r>
      <w:r w:rsidR="00682FB6">
        <w:t xml:space="preserve">Trigonometry is </w:t>
      </w:r>
      <w:proofErr w:type="gramStart"/>
      <w:r w:rsidR="00682FB6">
        <w:t>very effective</w:t>
      </w:r>
      <w:proofErr w:type="gramEnd"/>
      <w:r w:rsidR="00682FB6">
        <w:t xml:space="preserve"> for measuring the heights of objects.  For example, using an inclinometer and a tape measure it is </w:t>
      </w:r>
      <w:proofErr w:type="gramStart"/>
      <w:r w:rsidR="00682FB6">
        <w:t>very easy</w:t>
      </w:r>
      <w:proofErr w:type="gramEnd"/>
      <w:r w:rsidR="00682FB6">
        <w:t xml:space="preserve"> to measure the height of something like a flagpole.</w:t>
      </w:r>
    </w:p>
    <w:p w14:paraId="5B6C8E24" w14:textId="6D5DE2AC" w:rsidR="00682FB6" w:rsidRDefault="00682FB6" w:rsidP="00682FB6"/>
    <w:p w14:paraId="6E95E792" w14:textId="77777777" w:rsidR="00682FB6" w:rsidRPr="00282211" w:rsidRDefault="00682FB6" w:rsidP="00682FB6">
      <w:pPr>
        <w:ind w:left="720" w:hanging="720"/>
        <w:rPr>
          <w:b/>
          <w:i/>
        </w:rPr>
      </w:pPr>
      <w:r w:rsidRPr="00282211">
        <w:rPr>
          <w:b/>
          <w:i/>
        </w:rPr>
        <w:t>1.</w:t>
      </w:r>
      <w:r w:rsidRPr="00282211">
        <w:rPr>
          <w:b/>
          <w:i/>
        </w:rPr>
        <w:tab/>
        <w:t>Use trigonometry to calculate the total height of the flagpole shown on the right.  The surveyor’s eye is 1.65m from the ground.  Show your working clearly.</w:t>
      </w:r>
    </w:p>
    <w:p w14:paraId="07E1CCD8" w14:textId="77777777" w:rsidR="00682FB6" w:rsidRDefault="00682FB6" w:rsidP="00682FB6"/>
    <w:p w14:paraId="7C7C373B" w14:textId="180D8513" w:rsidR="00682FB6" w:rsidRDefault="00E6663C" w:rsidP="00682FB6">
      <w:r>
        <w:rPr>
          <w:noProof/>
        </w:rPr>
        <w:drawing>
          <wp:anchor distT="0" distB="0" distL="114300" distR="114300" simplePos="0" relativeHeight="251669504" behindDoc="0" locked="0" layoutInCell="1" allowOverlap="1" wp14:anchorId="6518DA97" wp14:editId="066DBDF0">
            <wp:simplePos x="0" y="0"/>
            <wp:positionH relativeFrom="column">
              <wp:posOffset>3670300</wp:posOffset>
            </wp:positionH>
            <wp:positionV relativeFrom="page">
              <wp:posOffset>4292600</wp:posOffset>
            </wp:positionV>
            <wp:extent cx="2727325" cy="1885950"/>
            <wp:effectExtent l="0" t="0" r="0" b="0"/>
            <wp:wrapSquare wrapText="bothSides"/>
            <wp:docPr id="9" name="Picture 9" descr="&lt;EFOFEX&gt;&#10;id:fxd{1cb68a33-2f37-466b-87e7-b6d0ebe18cbb}&#10;&#10;FXData: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&#10;&lt;/EFOFEX&gt;"/>
            <wp:cNvGraphicFramePr/>
            <a:graphic xmlns:a="http://schemas.openxmlformats.org/drawingml/2006/main">
              <a:graphicData uri="http://schemas.openxmlformats.org/drawingml/2006/picture">
                <pic:pic xmlns:pic="http://schemas.openxmlformats.org/drawingml/2006/picture">
                  <pic:nvPicPr>
                    <pic:cNvPr id="9" name="Picture 9" descr="&lt;EFOFEX&gt;&#10;id:fxd{1cb68a33-2f37-466b-87e7-b6d0ebe18cbb}&#10;&#10;FXData: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&#10;&lt;/EFOFEX&gt;"/>
                    <pic:cNvPicPr/>
                  </pic:nvPicPr>
                  <pic:blipFill>
                    <a:blip r:embed="rId9"/>
                    <a:stretch>
                      <a:fillRect/>
                    </a:stretch>
                  </pic:blipFill>
                  <pic:spPr>
                    <a:xfrm>
                      <a:off x="0" y="0"/>
                      <a:ext cx="2727325" cy="1885950"/>
                    </a:xfrm>
                    <a:prstGeom prst="rect">
                      <a:avLst/>
                    </a:prstGeom>
                  </pic:spPr>
                </pic:pic>
              </a:graphicData>
            </a:graphic>
          </wp:anchor>
        </w:drawing>
      </w:r>
      <w:r w:rsidR="00682FB6">
        <w:t xml:space="preserve">Unfortunately, the method used above requires the surveyor to measure the distance from their observation point to the base of the object.  This is rarely possible or convenient.  For example, how would we measure the height of a mountain or the altitude of a satellite?  In both cases measuring the distance marked </w:t>
      </w:r>
      <w:r>
        <w:t xml:space="preserve">??? </w:t>
      </w:r>
      <w:r w:rsidR="00682FB6">
        <w:t>is difficult or impossible.</w:t>
      </w:r>
    </w:p>
    <w:p w14:paraId="445FDE8D" w14:textId="6893A36A" w:rsidR="00682FB6" w:rsidRDefault="00E6663C" w:rsidP="00682FB6">
      <w:r>
        <w:rPr>
          <w:noProof/>
        </w:rPr>
        <w:drawing>
          <wp:anchor distT="0" distB="0" distL="114300" distR="114300" simplePos="0" relativeHeight="251670528" behindDoc="0" locked="0" layoutInCell="1" allowOverlap="1" wp14:anchorId="02F0F539" wp14:editId="0C432698">
            <wp:simplePos x="0" y="0"/>
            <wp:positionH relativeFrom="column">
              <wp:posOffset>0</wp:posOffset>
            </wp:positionH>
            <wp:positionV relativeFrom="page">
              <wp:posOffset>4152900</wp:posOffset>
            </wp:positionV>
            <wp:extent cx="3619500" cy="2012950"/>
            <wp:effectExtent l="0" t="0" r="0" b="0"/>
            <wp:wrapSquare wrapText="bothSides"/>
            <wp:docPr id="10" name="Picture 10" descr="&lt;EFOFEX&gt;&#10;id:fxd{ba7333cc-2ece-41b3-a86b-fb10b14f35da}&#10;&#10;FXData: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&#10;&lt;/EFOFEX&gt;"/>
            <wp:cNvGraphicFramePr/>
            <a:graphic xmlns:a="http://schemas.openxmlformats.org/drawingml/2006/main">
              <a:graphicData uri="http://schemas.openxmlformats.org/drawingml/2006/picture">
                <pic:pic xmlns:pic="http://schemas.openxmlformats.org/drawingml/2006/picture">
                  <pic:nvPicPr>
                    <pic:cNvPr id="10" name="Picture 10" descr="&lt;EFOFEX&gt;&#10;id:fxd{ba7333cc-2ece-41b3-a86b-fb10b14f35da}&#10;&#10;FXData: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&#10;&lt;/EFOFEX&gt;"/>
                    <pic:cNvPicPr/>
                  </pic:nvPicPr>
                  <pic:blipFill>
                    <a:blip r:embed="rId10"/>
                    <a:stretch>
                      <a:fillRect/>
                    </a:stretch>
                  </pic:blipFill>
                  <pic:spPr>
                    <a:xfrm>
                      <a:off x="0" y="0"/>
                      <a:ext cx="3619500" cy="2012950"/>
                    </a:xfrm>
                    <a:prstGeom prst="rect">
                      <a:avLst/>
                    </a:prstGeom>
                  </pic:spPr>
                </pic:pic>
              </a:graphicData>
            </a:graphic>
          </wp:anchor>
        </w:drawing>
      </w:r>
    </w:p>
    <w:p w14:paraId="31E754CE" w14:textId="17762C00" w:rsidR="00682FB6" w:rsidRDefault="00682FB6" w:rsidP="00682FB6">
      <w:r>
        <w:t>To solve this problem, surveyors use a different technique as shown below.</w:t>
      </w:r>
    </w:p>
    <w:p w14:paraId="12AD3EDA" w14:textId="4B7C57FE" w:rsidR="00682FB6" w:rsidRDefault="009C3FA7" w:rsidP="00682FB6">
      <w:r>
        <w:rPr>
          <w:noProof/>
        </w:rPr>
        <w:drawing>
          <wp:anchor distT="0" distB="0" distL="114300" distR="114300" simplePos="0" relativeHeight="251674624" behindDoc="0" locked="0" layoutInCell="1" allowOverlap="1" wp14:anchorId="7C489811" wp14:editId="45F3852D">
            <wp:simplePos x="0" y="0"/>
            <wp:positionH relativeFrom="margin">
              <wp:align>center</wp:align>
            </wp:positionH>
            <wp:positionV relativeFrom="page">
              <wp:posOffset>6567805</wp:posOffset>
            </wp:positionV>
            <wp:extent cx="4886325" cy="2390775"/>
            <wp:effectExtent l="0" t="0" r="9525" b="0"/>
            <wp:wrapSquare wrapText="bothSides"/>
            <wp:docPr id="12" name="Picture 12" descr="&lt;EFOFEX&gt;&#10;id:fxd{ae271c17-2835-4c57-b5bb-b06980f46f5d}&#10;&#10;FXData: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&#10;&lt;/EFOFEX&gt;"/>
            <wp:cNvGraphicFramePr/>
            <a:graphic xmlns:a="http://schemas.openxmlformats.org/drawingml/2006/main">
              <a:graphicData uri="http://schemas.openxmlformats.org/drawingml/2006/picture">
                <pic:pic xmlns:pic="http://schemas.openxmlformats.org/drawingml/2006/picture">
                  <pic:nvPicPr>
                    <pic:cNvPr id="12" name="Picture 12" descr="&lt;EFOFEX&gt;&#10;id:fxd{ae271c17-2835-4c57-b5bb-b06980f46f5d}&#10;&#10;FXData: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&#10;&lt;/EFOFEX&gt;"/>
                    <pic:cNvPicPr/>
                  </pic:nvPicPr>
                  <pic:blipFill>
                    <a:blip r:embed="rId11"/>
                    <a:stretch>
                      <a:fillRect/>
                    </a:stretch>
                  </pic:blipFill>
                  <pic:spPr>
                    <a:xfrm>
                      <a:off x="0" y="0"/>
                      <a:ext cx="4886325" cy="2390775"/>
                    </a:xfrm>
                    <a:prstGeom prst="rect">
                      <a:avLst/>
                    </a:prstGeom>
                  </pic:spPr>
                </pic:pic>
              </a:graphicData>
            </a:graphic>
          </wp:anchor>
        </w:drawing>
      </w:r>
    </w:p>
    <w:p w14:paraId="1B50E6C6" w14:textId="7B758597" w:rsidR="00682FB6" w:rsidRDefault="00682FB6" w:rsidP="00682FB6"/>
    <w:p w14:paraId="09B1E88A" w14:textId="77777777" w:rsidR="00682FB6" w:rsidRDefault="00682FB6" w:rsidP="00682FB6"/>
    <w:p w14:paraId="0932A8DD" w14:textId="77777777" w:rsidR="00682FB6" w:rsidRPr="00B705B6" w:rsidRDefault="00682FB6" w:rsidP="00682FB6"/>
    <w:p w14:paraId="7784D8A2" w14:textId="77777777" w:rsidR="00682FB6" w:rsidRDefault="00682FB6" w:rsidP="00682FB6"/>
    <w:p w14:paraId="3E77C174" w14:textId="77777777" w:rsidR="00682FB6" w:rsidRDefault="00682FB6" w:rsidP="00682FB6"/>
    <w:p w14:paraId="134549B3" w14:textId="77777777" w:rsidR="00682FB6" w:rsidRDefault="00682FB6" w:rsidP="00682FB6"/>
    <w:p w14:paraId="6429013C" w14:textId="77777777" w:rsidR="00682FB6" w:rsidRDefault="00682FB6" w:rsidP="00682FB6"/>
    <w:p w14:paraId="14215741" w14:textId="77777777" w:rsidR="00682FB6" w:rsidRDefault="00682FB6" w:rsidP="00682FB6"/>
    <w:p w14:paraId="5E1D2723" w14:textId="77777777" w:rsidR="00682FB6" w:rsidRDefault="00682FB6" w:rsidP="00682FB6"/>
    <w:p w14:paraId="1F735158" w14:textId="77777777" w:rsidR="00682FB6" w:rsidRDefault="00682FB6" w:rsidP="00682FB6"/>
    <w:p w14:paraId="26045877" w14:textId="77777777" w:rsidR="00682FB6" w:rsidRDefault="00682FB6" w:rsidP="00682FB6"/>
    <w:p w14:paraId="0FC28940" w14:textId="77777777" w:rsidR="00682FB6" w:rsidRDefault="00682FB6" w:rsidP="00682FB6"/>
    <w:p w14:paraId="79F76385" w14:textId="71BC47EF" w:rsidR="00682FB6" w:rsidRDefault="00682FB6" w:rsidP="00682FB6">
      <w:r>
        <w:t>The surveyor measures the angle of elevation of the peak of the mountain at two different locations and measures the distance between the locations.  A bit of trigonometry and algebra and they can quickly calculate the height.</w:t>
      </w:r>
    </w:p>
    <w:p w14:paraId="5F20A34B" w14:textId="77777777" w:rsidR="000262ED" w:rsidRDefault="000262ED" w:rsidP="00682FB6"/>
    <w:p w14:paraId="1CA81DAF" w14:textId="59B6D6C8" w:rsidR="00682FB6" w:rsidRDefault="00682FB6" w:rsidP="00682FB6">
      <w:pPr>
        <w:ind w:left="720" w:hanging="720"/>
        <w:rPr>
          <w:b/>
          <w:i/>
        </w:rPr>
      </w:pPr>
      <w:r w:rsidRPr="00085073">
        <w:rPr>
          <w:b/>
          <w:i/>
        </w:rPr>
        <w:lastRenderedPageBreak/>
        <w:t>2.</w:t>
      </w:r>
      <w:r w:rsidRPr="00085073">
        <w:rPr>
          <w:b/>
          <w:i/>
        </w:rPr>
        <w:tab/>
        <w:t>Use the information provided to calculate the height of the mountain.  Show all working.</w:t>
      </w:r>
    </w:p>
    <w:p w14:paraId="565AAF4A" w14:textId="77777777" w:rsidR="00E6663C" w:rsidRPr="00085073" w:rsidRDefault="00E6663C" w:rsidP="00682FB6">
      <w:pPr>
        <w:ind w:left="720" w:hanging="720"/>
        <w:rPr>
          <w:b/>
          <w:i/>
        </w:rPr>
      </w:pPr>
    </w:p>
    <w:p w14:paraId="04380F51" w14:textId="77777777" w:rsidR="00682FB6" w:rsidRDefault="00682FB6" w:rsidP="00682FB6">
      <w:r>
        <w:t>Like most mathematically minded people, surveyors like to minimise the amount of work that they do and would like a formula that allowed them to put in the data they measure and calculate the height of the mountain.</w:t>
      </w:r>
    </w:p>
    <w:p w14:paraId="75B038F7" w14:textId="049A8FEF" w:rsidR="00682FB6" w:rsidRDefault="00682FB6" w:rsidP="00682FB6"/>
    <w:p w14:paraId="048651D2" w14:textId="7208C4E2" w:rsidR="00682FB6" w:rsidRPr="00085073" w:rsidRDefault="00682FB6" w:rsidP="00682FB6">
      <w:pPr>
        <w:ind w:left="720" w:hanging="720"/>
        <w:rPr>
          <w:b/>
          <w:i/>
        </w:rPr>
      </w:pPr>
      <w:r w:rsidRPr="00085073">
        <w:rPr>
          <w:b/>
          <w:i/>
        </w:rPr>
        <w:t>3.</w:t>
      </w:r>
      <w:r w:rsidRPr="00085073">
        <w:rPr>
          <w:b/>
          <w:i/>
        </w:rPr>
        <w:tab/>
        <w:t>Devise a formula that allows the surveyor to perform their calculation</w:t>
      </w:r>
      <w:r>
        <w:rPr>
          <w:b/>
          <w:i/>
        </w:rPr>
        <w:t>.  Explain</w:t>
      </w:r>
      <w:r w:rsidRPr="00085073">
        <w:rPr>
          <w:b/>
          <w:i/>
        </w:rPr>
        <w:t xml:space="preserve"> why the formula is correct.</w:t>
      </w:r>
    </w:p>
    <w:p w14:paraId="2FFDA2F5" w14:textId="12DDB5F3" w:rsidR="00682FB6" w:rsidRDefault="00682FB6" w:rsidP="00682FB6"/>
    <w:p w14:paraId="3061574A" w14:textId="5E99DC47" w:rsidR="00682FB6" w:rsidRDefault="00E6663C" w:rsidP="00682FB6">
      <w:r>
        <w:rPr>
          <w:noProof/>
        </w:rPr>
        <w:drawing>
          <wp:anchor distT="0" distB="0" distL="114300" distR="114300" simplePos="0" relativeHeight="251665408" behindDoc="0" locked="0" layoutInCell="1" allowOverlap="1" wp14:anchorId="0A60E2FF" wp14:editId="04B53DE4">
            <wp:simplePos x="0" y="0"/>
            <wp:positionH relativeFrom="margin">
              <wp:align>center</wp:align>
            </wp:positionH>
            <wp:positionV relativeFrom="page">
              <wp:posOffset>2241550</wp:posOffset>
            </wp:positionV>
            <wp:extent cx="5731510" cy="1967230"/>
            <wp:effectExtent l="0" t="0" r="0" b="0"/>
            <wp:wrapTopAndBottom/>
            <wp:docPr id="7" name="Picture 7" descr="&lt;EFOFEX&gt;&#10;id:fxd{759ef051-534c-450c-b5c6-060d7b850181}&#10;&#10;FXData: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&#10;&lt;/EFOFEX&gt;"/>
            <wp:cNvGraphicFramePr/>
            <a:graphic xmlns:a="http://schemas.openxmlformats.org/drawingml/2006/main">
              <a:graphicData uri="http://schemas.openxmlformats.org/drawingml/2006/picture">
                <pic:pic xmlns:pic="http://schemas.openxmlformats.org/drawingml/2006/picture">
                  <pic:nvPicPr>
                    <pic:cNvPr id="7" name="Picture 7" descr="&lt;EFOFEX&gt;&#10;id:fxd{759ef051-534c-450c-b5c6-060d7b850181}&#10;&#10;FXData: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&#10;&lt;/EFOFEX&gt;"/>
                    <pic:cNvPicPr/>
                  </pic:nvPicPr>
                  <pic:blipFill>
                    <a:blip r:embed="rId12"/>
                    <a:stretch>
                      <a:fillRect/>
                    </a:stretch>
                  </pic:blipFill>
                  <pic:spPr>
                    <a:xfrm>
                      <a:off x="0" y="0"/>
                      <a:ext cx="5731510" cy="1967230"/>
                    </a:xfrm>
                    <a:prstGeom prst="rect">
                      <a:avLst/>
                    </a:prstGeom>
                  </pic:spPr>
                </pic:pic>
              </a:graphicData>
            </a:graphic>
          </wp:anchor>
        </w:drawing>
      </w:r>
      <w:r w:rsidR="00682FB6">
        <w:t>A similar problem exists for warships trying to track submarines.</w:t>
      </w:r>
    </w:p>
    <w:p w14:paraId="3F90F301" w14:textId="4AF16E12" w:rsidR="00682FB6" w:rsidRDefault="00682FB6" w:rsidP="00682FB6"/>
    <w:p w14:paraId="4E1AA4C3" w14:textId="3DCA31F2" w:rsidR="00682FB6" w:rsidRDefault="00682FB6" w:rsidP="00682FB6">
      <w:r>
        <w:t>A warship’s sonar can detect range to a target and angle of depression.  Using information taken at two different times, the warship can calculate the speed of the submarine.</w:t>
      </w:r>
    </w:p>
    <w:p w14:paraId="6F2FAD32" w14:textId="4950E6B3" w:rsidR="00682FB6" w:rsidRDefault="00682FB6" w:rsidP="00682FB6"/>
    <w:p w14:paraId="131447A2" w14:textId="16A6EDDC" w:rsidR="00682FB6" w:rsidRPr="00627106" w:rsidRDefault="00682FB6" w:rsidP="00682FB6">
      <w:pPr>
        <w:ind w:left="720" w:hanging="720"/>
        <w:rPr>
          <w:b/>
          <w:i/>
        </w:rPr>
      </w:pPr>
      <w:r w:rsidRPr="00627106">
        <w:rPr>
          <w:b/>
          <w:i/>
        </w:rPr>
        <w:t>4.</w:t>
      </w:r>
      <w:r w:rsidRPr="00627106">
        <w:rPr>
          <w:b/>
          <w:i/>
        </w:rPr>
        <w:tab/>
        <w:t>The two readings shown above were taken at an interval of thirty seconds.  Use this information to calculate the speed of the submarine in m/s, km/</w:t>
      </w:r>
      <w:proofErr w:type="gramStart"/>
      <w:r w:rsidRPr="00627106">
        <w:rPr>
          <w:b/>
          <w:i/>
        </w:rPr>
        <w:t>h</w:t>
      </w:r>
      <w:proofErr w:type="gramEnd"/>
      <w:r w:rsidRPr="00627106">
        <w:rPr>
          <w:b/>
          <w:i/>
        </w:rPr>
        <w:t xml:space="preserve"> and knots.</w:t>
      </w:r>
    </w:p>
    <w:p w14:paraId="0C0CDE0F" w14:textId="77777777" w:rsidR="00682FB6" w:rsidRPr="00627106" w:rsidRDefault="00682FB6" w:rsidP="00682FB6">
      <w:pPr>
        <w:ind w:left="720" w:hanging="720"/>
        <w:rPr>
          <w:b/>
          <w:i/>
        </w:rPr>
      </w:pPr>
    </w:p>
    <w:p w14:paraId="64AF8E82" w14:textId="77777777" w:rsidR="00682FB6" w:rsidRPr="00627106" w:rsidRDefault="00682FB6" w:rsidP="00682FB6">
      <w:pPr>
        <w:ind w:left="720" w:hanging="720"/>
        <w:rPr>
          <w:b/>
          <w:i/>
        </w:rPr>
      </w:pPr>
      <w:r w:rsidRPr="00627106">
        <w:rPr>
          <w:b/>
          <w:i/>
        </w:rPr>
        <w:t>5.</w:t>
      </w:r>
      <w:r w:rsidRPr="00627106">
        <w:rPr>
          <w:b/>
          <w:i/>
        </w:rPr>
        <w:tab/>
        <w:t>How long before the submarine passes directly below the warship?</w:t>
      </w:r>
    </w:p>
    <w:p w14:paraId="3DFAFFBF" w14:textId="77777777" w:rsidR="00682FB6" w:rsidRPr="00627106" w:rsidRDefault="00682FB6" w:rsidP="00682FB6">
      <w:pPr>
        <w:ind w:left="720" w:hanging="720"/>
        <w:rPr>
          <w:b/>
          <w:i/>
        </w:rPr>
      </w:pPr>
    </w:p>
    <w:p w14:paraId="61321927" w14:textId="77777777" w:rsidR="00682FB6" w:rsidRPr="00627106" w:rsidRDefault="00682FB6" w:rsidP="00682FB6">
      <w:pPr>
        <w:ind w:left="720" w:hanging="720"/>
        <w:rPr>
          <w:b/>
          <w:i/>
        </w:rPr>
      </w:pPr>
      <w:r w:rsidRPr="00627106">
        <w:rPr>
          <w:b/>
          <w:i/>
        </w:rPr>
        <w:t>6.</w:t>
      </w:r>
      <w:r w:rsidRPr="00627106">
        <w:rPr>
          <w:b/>
          <w:i/>
        </w:rPr>
        <w:tab/>
        <w:t>At what depth is the submarine travelling?</w:t>
      </w:r>
    </w:p>
    <w:p w14:paraId="59FBD40B" w14:textId="77777777" w:rsidR="00682FB6" w:rsidRDefault="00682FB6" w:rsidP="00682FB6"/>
    <w:p w14:paraId="2D0292E6" w14:textId="77777777" w:rsidR="00682FB6" w:rsidRDefault="00682FB6" w:rsidP="00682FB6">
      <w:r>
        <w:t xml:space="preserve">Ocean speeds are measured in </w:t>
      </w:r>
      <w:proofErr w:type="gramStart"/>
      <w:r>
        <w:t>knots</w:t>
      </w:r>
      <w:proofErr w:type="gramEnd"/>
      <w:r>
        <w:t xml:space="preserve"> so it is vital that the submarine’s speed is quoted using these units.</w:t>
      </w:r>
    </w:p>
    <w:p w14:paraId="56CA406B" w14:textId="77777777" w:rsidR="00682FB6" w:rsidRDefault="00682FB6" w:rsidP="00682FB6"/>
    <w:p w14:paraId="281631EC" w14:textId="7EABE7FB" w:rsidR="00682FB6" w:rsidRPr="00A449AA" w:rsidRDefault="00682FB6" w:rsidP="00682FB6">
      <w:pPr>
        <w:ind w:left="720" w:hanging="720"/>
        <w:rPr>
          <w:b/>
          <w:i/>
        </w:rPr>
      </w:pPr>
      <w:r w:rsidRPr="00A449AA">
        <w:rPr>
          <w:b/>
          <w:i/>
        </w:rPr>
        <w:t>7.</w:t>
      </w:r>
      <w:r w:rsidRPr="00A449AA">
        <w:rPr>
          <w:b/>
          <w:i/>
        </w:rPr>
        <w:tab/>
        <w:t xml:space="preserve">Devise a formula that would take two sets of measurements </w:t>
      </w:r>
      <w:r>
        <w:rPr>
          <w:b/>
          <w:i/>
        </w:rPr>
        <w:t xml:space="preserve">(taken 30 seconds apart) </w:t>
      </w:r>
      <w:r w:rsidRPr="00A449AA">
        <w:rPr>
          <w:b/>
          <w:i/>
        </w:rPr>
        <w:t>as shown above and will calculate the submarine’s speed in knots.</w:t>
      </w:r>
      <w:r w:rsidR="00E6663C">
        <w:rPr>
          <w:b/>
          <w:i/>
        </w:rPr>
        <w:t xml:space="preserve"> You will need to research how to convert your calculated speed to knots.</w:t>
      </w:r>
    </w:p>
    <w:p w14:paraId="7685F788" w14:textId="77777777" w:rsidR="00682FB6" w:rsidRDefault="00682FB6" w:rsidP="00682FB6"/>
    <w:p w14:paraId="0C762395" w14:textId="77777777" w:rsidR="00682FB6" w:rsidRDefault="00682FB6" w:rsidP="00682FB6">
      <w:r>
        <w:t>The example of the submarine used above contains many assumptions that would not be correct in real life.  In real life, the warship’s job is much harder than this example.</w:t>
      </w:r>
    </w:p>
    <w:p w14:paraId="2B3FB251" w14:textId="77777777" w:rsidR="00682FB6" w:rsidRDefault="00682FB6" w:rsidP="00682FB6"/>
    <w:p w14:paraId="45A8A731" w14:textId="77777777" w:rsidR="00682FB6" w:rsidRDefault="00682FB6" w:rsidP="00682FB6">
      <w:pPr>
        <w:ind w:left="720" w:hanging="720"/>
        <w:rPr>
          <w:b/>
          <w:i/>
        </w:rPr>
      </w:pPr>
      <w:r w:rsidRPr="00A449AA">
        <w:rPr>
          <w:b/>
          <w:i/>
        </w:rPr>
        <w:t>8.</w:t>
      </w:r>
      <w:r w:rsidRPr="00A449AA">
        <w:rPr>
          <w:b/>
          <w:i/>
        </w:rPr>
        <w:tab/>
        <w:t>Make a list of assumptions that have been made in the example and why they would not occur in real life.</w:t>
      </w:r>
    </w:p>
    <w:p w14:paraId="7222CD80" w14:textId="77777777" w:rsidR="00682FB6" w:rsidRDefault="00682FB6" w:rsidP="00682FB6"/>
    <w:p w14:paraId="3C32AB60" w14:textId="77777777" w:rsidR="00682FB6" w:rsidRPr="00904069" w:rsidRDefault="00682FB6" w:rsidP="00682FB6">
      <w:pPr>
        <w:jc w:val="center"/>
        <w:rPr>
          <w:b/>
          <w:sz w:val="28"/>
          <w:szCs w:val="28"/>
        </w:rPr>
      </w:pPr>
      <w:r w:rsidRPr="00904069">
        <w:rPr>
          <w:b/>
          <w:sz w:val="28"/>
          <w:szCs w:val="28"/>
        </w:rPr>
        <w:t xml:space="preserve">Your answers to these questions will be part of your mark for this </w:t>
      </w:r>
      <w:proofErr w:type="gramStart"/>
      <w:r w:rsidRPr="00904069">
        <w:rPr>
          <w:b/>
          <w:sz w:val="28"/>
          <w:szCs w:val="28"/>
        </w:rPr>
        <w:t>investigation</w:t>
      </w:r>
      <w:proofErr w:type="gramEnd"/>
    </w:p>
    <w:p w14:paraId="7EE54FB9" w14:textId="77777777" w:rsidR="00682FB6" w:rsidRDefault="00682FB6" w:rsidP="00682FB6">
      <w:pPr>
        <w:rPr>
          <w:b/>
          <w:sz w:val="40"/>
          <w:szCs w:val="40"/>
        </w:rPr>
      </w:pPr>
    </w:p>
    <w:p w14:paraId="3E3061D8" w14:textId="77777777" w:rsidR="00682FB6" w:rsidRDefault="00682FB6" w:rsidP="00682FB6">
      <w:pPr>
        <w:rPr>
          <w:b/>
          <w:sz w:val="40"/>
          <w:szCs w:val="40"/>
        </w:rPr>
      </w:pPr>
      <w:r w:rsidRPr="007D4EFD">
        <w:rPr>
          <w:b/>
          <w:sz w:val="40"/>
          <w:szCs w:val="40"/>
        </w:rPr>
        <w:t>Validation Test Date:</w:t>
      </w:r>
      <w:r w:rsidRPr="007D4EFD">
        <w:rPr>
          <w:b/>
          <w:sz w:val="40"/>
          <w:szCs w:val="40"/>
        </w:rPr>
        <w:tab/>
        <w:t>________________________</w:t>
      </w:r>
    </w:p>
    <w:p w14:paraId="61267C33" w14:textId="77777777" w:rsidR="00682FB6" w:rsidRPr="000262ED" w:rsidRDefault="00682FB6" w:rsidP="00682FB6">
      <w:pPr>
        <w:pBdr>
          <w:bottom w:val="single" w:sz="4" w:space="1" w:color="auto"/>
        </w:pBdr>
        <w:rPr>
          <w:sz w:val="44"/>
          <w:szCs w:val="44"/>
        </w:rPr>
      </w:pPr>
      <w:r>
        <w:rPr>
          <w:b/>
          <w:i/>
        </w:rPr>
        <w:br w:type="page"/>
      </w:r>
      <w:r w:rsidRPr="000262ED">
        <w:rPr>
          <w:sz w:val="40"/>
          <w:szCs w:val="40"/>
        </w:rPr>
        <w:lastRenderedPageBreak/>
        <w:t>Validation – Measuring Heights and Depths</w:t>
      </w:r>
      <w:r w:rsidRPr="000262ED">
        <w:rPr>
          <w:sz w:val="44"/>
          <w:szCs w:val="44"/>
        </w:rPr>
        <w:tab/>
      </w:r>
      <w:r w:rsidRPr="000262ED">
        <w:rPr>
          <w:sz w:val="44"/>
          <w:szCs w:val="44"/>
        </w:rPr>
        <w:tab/>
        <w:t>/15</w:t>
      </w:r>
    </w:p>
    <w:p w14:paraId="1C779D7A" w14:textId="77777777" w:rsidR="00682FB6" w:rsidRPr="000262ED" w:rsidRDefault="00682FB6" w:rsidP="00682FB6">
      <w:pPr>
        <w:pBdr>
          <w:bottom w:val="single" w:sz="4" w:space="1" w:color="auto"/>
        </w:pBdr>
        <w:rPr>
          <w:sz w:val="44"/>
          <w:szCs w:val="44"/>
        </w:rPr>
      </w:pPr>
      <w:r w:rsidRPr="000262ED">
        <w:rPr>
          <w:sz w:val="44"/>
          <w:szCs w:val="44"/>
        </w:rPr>
        <w:t>Name:</w:t>
      </w:r>
    </w:p>
    <w:p w14:paraId="33E108D8" w14:textId="77777777" w:rsidR="00682FB6" w:rsidRPr="00F77969" w:rsidRDefault="00682FB6" w:rsidP="00682FB6">
      <w:pPr>
        <w:ind w:left="720" w:hanging="720"/>
        <w:rPr>
          <w:b/>
          <w:i/>
        </w:rPr>
      </w:pPr>
      <w:r w:rsidRPr="00F77969">
        <w:rPr>
          <w:b/>
          <w:i/>
        </w:rPr>
        <w:t>1.</w:t>
      </w:r>
      <w:r w:rsidRPr="00F77969">
        <w:rPr>
          <w:b/>
          <w:i/>
        </w:rPr>
        <w:tab/>
        <w:t>Using your formula, or otherwise, determine the altitude of the satellite.</w:t>
      </w:r>
    </w:p>
    <w:p w14:paraId="5B1D10CC" w14:textId="77777777" w:rsidR="00682FB6" w:rsidRDefault="00682FB6" w:rsidP="00682FB6">
      <w:pPr>
        <w:ind w:left="720" w:hanging="720"/>
      </w:pPr>
    </w:p>
    <w:p w14:paraId="051A4325" w14:textId="49FD9561" w:rsidR="00682FB6" w:rsidRDefault="00C810CA" w:rsidP="00682FB6">
      <w:pPr>
        <w:ind w:left="720" w:hanging="720"/>
      </w:pPr>
      <w:r>
        <w:rPr>
          <w:noProof/>
        </w:rPr>
        <w:drawing>
          <wp:anchor distT="0" distB="0" distL="114300" distR="114300" simplePos="0" relativeHeight="251684864" behindDoc="0" locked="0" layoutInCell="1" allowOverlap="1" wp14:anchorId="20588893" wp14:editId="60051B13">
            <wp:simplePos x="0" y="0"/>
            <wp:positionH relativeFrom="column">
              <wp:posOffset>3733800</wp:posOffset>
            </wp:positionH>
            <wp:positionV relativeFrom="page">
              <wp:posOffset>1917700</wp:posOffset>
            </wp:positionV>
            <wp:extent cx="2727325" cy="1685925"/>
            <wp:effectExtent l="0" t="0" r="0" b="9525"/>
            <wp:wrapSquare wrapText="bothSides"/>
            <wp:docPr id="14" name="Picture 14" descr="&lt;EFOFEX&gt;&#10;id:fxd{f63e12fb-75aa-438d-a2c5-a93fa152537e}&#10;FXGP:DP-TQWE933&#10;FXData: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&#10;&lt;/EFOFEX&gt;"/>
            <wp:cNvGraphicFramePr/>
            <a:graphic xmlns:a="http://schemas.openxmlformats.org/drawingml/2006/main">
              <a:graphicData uri="http://schemas.openxmlformats.org/drawingml/2006/picture">
                <pic:pic xmlns:pic="http://schemas.openxmlformats.org/drawingml/2006/picture">
                  <pic:nvPicPr>
                    <pic:cNvPr id="14" name="Picture 14" descr="&lt;EFOFEX&gt;&#10;id:fxd{f63e12fb-75aa-438d-a2c5-a93fa152537e}&#10;FXGP:DP-TQWE933&#10;FXData: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&#10;&lt;/EFOFEX&gt;"/>
                    <pic:cNvPicPr/>
                  </pic:nvPicPr>
                  <pic:blipFill>
                    <a:blip r:embed="rId13"/>
                    <a:stretch>
                      <a:fillRect/>
                    </a:stretch>
                  </pic:blipFill>
                  <pic:spPr>
                    <a:xfrm>
                      <a:off x="0" y="0"/>
                      <a:ext cx="2727325" cy="1685925"/>
                    </a:xfrm>
                    <a:prstGeom prst="rect">
                      <a:avLst/>
                    </a:prstGeom>
                  </pic:spPr>
                </pic:pic>
              </a:graphicData>
            </a:graphic>
          </wp:anchor>
        </w:drawing>
      </w:r>
    </w:p>
    <w:p w14:paraId="5B8E9E88" w14:textId="77777777" w:rsidR="00682FB6" w:rsidRPr="00555E37" w:rsidRDefault="00682FB6" w:rsidP="00682FB6">
      <w:pPr>
        <w:ind w:left="720" w:hanging="720"/>
      </w:pPr>
    </w:p>
    <w:p w14:paraId="0964BB2D" w14:textId="77777777" w:rsidR="00682FB6" w:rsidRDefault="00682FB6" w:rsidP="00682FB6">
      <w:pPr>
        <w:ind w:left="720" w:hanging="720"/>
      </w:pPr>
    </w:p>
    <w:p w14:paraId="786D52CF" w14:textId="77777777" w:rsidR="00682FB6" w:rsidRDefault="00682FB6" w:rsidP="00682FB6">
      <w:pPr>
        <w:ind w:left="720" w:hanging="720"/>
      </w:pPr>
    </w:p>
    <w:p w14:paraId="150EC883" w14:textId="77777777" w:rsidR="00682FB6" w:rsidRDefault="00682FB6" w:rsidP="00682FB6">
      <w:pPr>
        <w:ind w:left="720" w:hanging="720"/>
      </w:pPr>
    </w:p>
    <w:p w14:paraId="732F000F" w14:textId="77777777" w:rsidR="00682FB6" w:rsidRDefault="00682FB6" w:rsidP="00682FB6">
      <w:pPr>
        <w:ind w:left="720" w:hanging="720"/>
      </w:pPr>
    </w:p>
    <w:p w14:paraId="6D2241AC" w14:textId="77777777" w:rsidR="00682FB6" w:rsidRDefault="00682FB6" w:rsidP="00682FB6">
      <w:pPr>
        <w:ind w:left="720" w:hanging="720"/>
      </w:pPr>
    </w:p>
    <w:p w14:paraId="563E57FF" w14:textId="77777777" w:rsidR="00682FB6" w:rsidRDefault="00682FB6" w:rsidP="00682FB6">
      <w:pPr>
        <w:ind w:left="720" w:hanging="720"/>
      </w:pPr>
    </w:p>
    <w:p w14:paraId="30C2BCDC" w14:textId="77777777" w:rsidR="00682FB6" w:rsidRDefault="00682FB6" w:rsidP="00682FB6">
      <w:pPr>
        <w:ind w:left="720" w:hanging="720"/>
      </w:pPr>
    </w:p>
    <w:p w14:paraId="39D41AFD" w14:textId="77777777" w:rsidR="00682FB6" w:rsidRDefault="00682FB6" w:rsidP="00682FB6">
      <w:pPr>
        <w:ind w:left="720" w:hanging="720"/>
      </w:pPr>
    </w:p>
    <w:p w14:paraId="191C384D" w14:textId="77777777" w:rsidR="00682FB6" w:rsidRDefault="00682FB6" w:rsidP="00682FB6">
      <w:pPr>
        <w:ind w:left="720" w:hanging="720"/>
      </w:pPr>
    </w:p>
    <w:p w14:paraId="6AA89406" w14:textId="77777777" w:rsidR="00682FB6" w:rsidRDefault="00682FB6" w:rsidP="00682FB6">
      <w:pPr>
        <w:ind w:left="720" w:hanging="720"/>
      </w:pPr>
    </w:p>
    <w:p w14:paraId="604390E8" w14:textId="77777777" w:rsidR="00682FB6" w:rsidRDefault="00682FB6" w:rsidP="00682FB6">
      <w:pPr>
        <w:ind w:left="720" w:hanging="720"/>
      </w:pPr>
    </w:p>
    <w:p w14:paraId="1B1AEF3F" w14:textId="77777777" w:rsidR="00682FB6" w:rsidRDefault="00682FB6" w:rsidP="00682FB6">
      <w:pPr>
        <w:ind w:left="720" w:hanging="720"/>
      </w:pPr>
    </w:p>
    <w:p w14:paraId="73590AFE" w14:textId="77777777" w:rsidR="00682FB6" w:rsidRDefault="00682FB6" w:rsidP="00682FB6">
      <w:pPr>
        <w:ind w:left="720" w:hanging="720"/>
      </w:pPr>
    </w:p>
    <w:p w14:paraId="3A079A93" w14:textId="77777777" w:rsidR="00682FB6" w:rsidRDefault="00682FB6" w:rsidP="00682FB6">
      <w:pPr>
        <w:ind w:left="720" w:hanging="720"/>
      </w:pPr>
    </w:p>
    <w:p w14:paraId="50C1CD3F" w14:textId="77777777" w:rsidR="00682FB6" w:rsidRDefault="00682FB6" w:rsidP="00682FB6">
      <w:pPr>
        <w:ind w:left="720" w:hanging="720"/>
      </w:pPr>
    </w:p>
    <w:p w14:paraId="35EBCD8B" w14:textId="77777777" w:rsidR="00682FB6" w:rsidRDefault="00682FB6" w:rsidP="00682FB6">
      <w:pPr>
        <w:ind w:left="720" w:hanging="720"/>
        <w:jc w:val="right"/>
      </w:pPr>
      <w:r>
        <w:t>[6 Marks]</w:t>
      </w:r>
    </w:p>
    <w:p w14:paraId="3239174D" w14:textId="1FB3BAA9" w:rsidR="00682FB6" w:rsidRDefault="00682FB6" w:rsidP="00682FB6">
      <w:pPr>
        <w:ind w:left="720" w:hanging="720"/>
        <w:rPr>
          <w:b/>
          <w:i/>
        </w:rPr>
      </w:pPr>
      <w:r w:rsidRPr="00F77969">
        <w:rPr>
          <w:b/>
          <w:i/>
        </w:rPr>
        <w:t>2.</w:t>
      </w:r>
      <w:r w:rsidRPr="00F77969">
        <w:rPr>
          <w:b/>
          <w:i/>
        </w:rPr>
        <w:tab/>
        <w:t xml:space="preserve">Using your formula, or otherwise, determine the speed </w:t>
      </w:r>
      <w:r w:rsidR="005D4ABB">
        <w:rPr>
          <w:b/>
          <w:i/>
        </w:rPr>
        <w:t xml:space="preserve">and depth </w:t>
      </w:r>
      <w:r w:rsidRPr="00F77969">
        <w:rPr>
          <w:b/>
          <w:i/>
        </w:rPr>
        <w:t>of the submarine in knots</w:t>
      </w:r>
      <w:r>
        <w:rPr>
          <w:b/>
          <w:i/>
        </w:rPr>
        <w:t xml:space="preserve"> if the two measurements were taken 30 seconds apart</w:t>
      </w:r>
      <w:r w:rsidRPr="00F77969">
        <w:rPr>
          <w:b/>
          <w:i/>
        </w:rPr>
        <w:t>.</w:t>
      </w:r>
    </w:p>
    <w:p w14:paraId="05A3F521" w14:textId="7DFFB73F" w:rsidR="000262ED" w:rsidRDefault="000262ED" w:rsidP="00682FB6">
      <w:pPr>
        <w:ind w:left="720" w:hanging="720"/>
        <w:rPr>
          <w:b/>
          <w:i/>
        </w:rPr>
      </w:pPr>
    </w:p>
    <w:p w14:paraId="5625D7EF" w14:textId="732FA458" w:rsidR="000262ED" w:rsidRPr="00F77969" w:rsidRDefault="000262ED" w:rsidP="00682FB6">
      <w:pPr>
        <w:ind w:left="720" w:hanging="720"/>
        <w:rPr>
          <w:b/>
          <w:i/>
        </w:rPr>
      </w:pPr>
    </w:p>
    <w:p w14:paraId="533FBB97" w14:textId="0F2D4548" w:rsidR="00682FB6" w:rsidRDefault="002E0389" w:rsidP="00682FB6">
      <w:pPr>
        <w:ind w:left="720" w:hanging="720"/>
      </w:pPr>
      <w:r>
        <w:rPr>
          <w:noProof/>
        </w:rPr>
        <w:drawing>
          <wp:anchor distT="0" distB="0" distL="114300" distR="114300" simplePos="0" relativeHeight="251683840" behindDoc="0" locked="0" layoutInCell="1" allowOverlap="1" wp14:anchorId="56C786B0" wp14:editId="5DB27F62">
            <wp:simplePos x="0" y="0"/>
            <wp:positionH relativeFrom="column">
              <wp:posOffset>0</wp:posOffset>
            </wp:positionH>
            <wp:positionV relativeFrom="page">
              <wp:posOffset>5969000</wp:posOffset>
            </wp:positionV>
            <wp:extent cx="5800725" cy="1981200"/>
            <wp:effectExtent l="0" t="0" r="0" b="0"/>
            <wp:wrapSquare wrapText="bothSides"/>
            <wp:docPr id="1" name="Picture 1" descr="&lt;EFOFEX&gt;&#10;id:fxd{68d7d9cc-75db-4ab4-88d7-d6044e3cabe0}&#10;FXGP:DP-J3PBN7F&#10;FXData: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&#10;&lt;/EFOFEX&gt;"/>
            <wp:cNvGraphicFramePr/>
            <a:graphic xmlns:a="http://schemas.openxmlformats.org/drawingml/2006/main">
              <a:graphicData uri="http://schemas.openxmlformats.org/drawingml/2006/picture">
                <pic:pic xmlns:pic="http://schemas.openxmlformats.org/drawingml/2006/picture">
                  <pic:nvPicPr>
                    <pic:cNvPr id="1" name="Picture 1" descr="&lt;EFOFEX&gt;&#10;id:fxd{68d7d9cc-75db-4ab4-88d7-d6044e3cabe0}&#10;FXGP:DP-J3PBN7F&#10;FXData: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&#10;&lt;/EFOFEX&gt;"/>
                    <pic:cNvPicPr/>
                  </pic:nvPicPr>
                  <pic:blipFill>
                    <a:blip r:embed="rId14"/>
                    <a:stretch>
                      <a:fillRect/>
                    </a:stretch>
                  </pic:blipFill>
                  <pic:spPr>
                    <a:xfrm>
                      <a:off x="0" y="0"/>
                      <a:ext cx="5800725" cy="1981200"/>
                    </a:xfrm>
                    <a:prstGeom prst="rect">
                      <a:avLst/>
                    </a:prstGeom>
                  </pic:spPr>
                </pic:pic>
              </a:graphicData>
            </a:graphic>
          </wp:anchor>
        </w:drawing>
      </w:r>
      <w:r w:rsidR="00682FB6">
        <w:br w:type="page"/>
      </w:r>
    </w:p>
    <w:p w14:paraId="766E4B7C" w14:textId="77777777" w:rsidR="00682FB6" w:rsidRDefault="00682FB6" w:rsidP="00682FB6">
      <w:pPr>
        <w:ind w:left="720" w:hanging="720"/>
        <w:jc w:val="right"/>
      </w:pPr>
      <w:r>
        <w:lastRenderedPageBreak/>
        <w:t>[6 Marks]</w:t>
      </w:r>
    </w:p>
    <w:p w14:paraId="0052D9F3" w14:textId="51521FB4" w:rsidR="00682FB6" w:rsidRDefault="00682FB6" w:rsidP="00682FB6">
      <w:pPr>
        <w:ind w:left="720" w:hanging="720"/>
        <w:rPr>
          <w:b/>
          <w:i/>
        </w:rPr>
      </w:pPr>
      <w:r w:rsidRPr="00A20A1F">
        <w:rPr>
          <w:b/>
          <w:i/>
        </w:rPr>
        <w:t>3.</w:t>
      </w:r>
      <w:r w:rsidRPr="00A20A1F">
        <w:rPr>
          <w:b/>
          <w:i/>
        </w:rPr>
        <w:tab/>
        <w:t xml:space="preserve">The sonar operator performing the calculation in question 2 realised that the angle of depression of the second measurement was </w:t>
      </w:r>
      <w:r w:rsidR="002E0389" w:rsidRPr="002E0389">
        <w:rPr>
          <w:b/>
          <w:i/>
          <w:noProof/>
          <w:position w:val="-4"/>
        </w:rPr>
        <w:drawing>
          <wp:inline distT="0" distB="0" distL="0" distR="0" wp14:anchorId="65977D62" wp14:editId="73DFCEF5">
            <wp:extent cx="184151" cy="138114"/>
            <wp:effectExtent l="0" t="0" r="6350" b="0"/>
            <wp:docPr id="3" name="Picture 3" descr="&lt;EFOFEX&gt;&#10;id:fxe{47cff837-e407-48e5-802a-707fd87dcc45}&#10;FXGP:DP-J3PBN7F&#10;FXData: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&#10;&#10;&lt;/EFOFEX&gt;"/>
            <wp:cNvGraphicFramePr/>
            <a:graphic xmlns:a="http://schemas.openxmlformats.org/drawingml/2006/main">
              <a:graphicData uri="http://schemas.openxmlformats.org/drawingml/2006/picture">
                <pic:pic xmlns:pic="http://schemas.openxmlformats.org/drawingml/2006/picture">
                  <pic:nvPicPr>
                    <pic:cNvPr id="3" name="Picture 3" descr="&lt;EFOFEX&gt;&#10;id:fxe{47cff837-e407-48e5-802a-707fd87dcc45}&#10;FXGP:DP-J3PBN7F&#10;FXData: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&#10;&#10;&lt;/EFOFEX&gt;"/>
                    <pic:cNvPicPr/>
                  </pic:nvPicPr>
                  <pic:blipFill>
                    <a:blip r:embed="rId15"/>
                    <a:stretch>
                      <a:fillRect/>
                    </a:stretch>
                  </pic:blipFill>
                  <pic:spPr>
                    <a:xfrm>
                      <a:off x="0" y="0"/>
                      <a:ext cx="184151" cy="138114"/>
                    </a:xfrm>
                    <a:prstGeom prst="rect">
                      <a:avLst/>
                    </a:prstGeom>
                  </pic:spPr>
                </pic:pic>
              </a:graphicData>
            </a:graphic>
          </wp:inline>
        </w:drawing>
      </w:r>
      <w:r w:rsidRPr="00A20A1F">
        <w:rPr>
          <w:b/>
          <w:i/>
        </w:rPr>
        <w:t xml:space="preserve"> degrees rather than </w:t>
      </w:r>
      <w:r w:rsidR="002E0389" w:rsidRPr="002E0389">
        <w:rPr>
          <w:b/>
          <w:i/>
          <w:noProof/>
          <w:position w:val="-4"/>
        </w:rPr>
        <w:drawing>
          <wp:inline distT="0" distB="0" distL="0" distR="0" wp14:anchorId="56971568" wp14:editId="02D850AD">
            <wp:extent cx="179389" cy="138114"/>
            <wp:effectExtent l="0" t="0" r="0" b="0"/>
            <wp:docPr id="5" name="Picture 5" descr="&lt;EFOFEX&gt;&#10;id:fxe{8a403731-689b-4631-93ee-03561050c82d}&#10;FXGP:DP-J3PBN7F&#10;FXData: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&#10;&#10;&lt;/EFOFEX&gt;"/>
            <wp:cNvGraphicFramePr/>
            <a:graphic xmlns:a="http://schemas.openxmlformats.org/drawingml/2006/main">
              <a:graphicData uri="http://schemas.openxmlformats.org/drawingml/2006/picture">
                <pic:pic xmlns:pic="http://schemas.openxmlformats.org/drawingml/2006/picture">
                  <pic:nvPicPr>
                    <pic:cNvPr id="5" name="Picture 5" descr="&lt;EFOFEX&gt;&#10;id:fxe{8a403731-689b-4631-93ee-03561050c82d}&#10;FXGP:DP-J3PBN7F&#10;FXData: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&#10;&#10;&lt;/EFOFEX&gt;"/>
                    <pic:cNvPicPr/>
                  </pic:nvPicPr>
                  <pic:blipFill>
                    <a:blip r:embed="rId16"/>
                    <a:stretch>
                      <a:fillRect/>
                    </a:stretch>
                  </pic:blipFill>
                  <pic:spPr>
                    <a:xfrm>
                      <a:off x="0" y="0"/>
                      <a:ext cx="179389" cy="138114"/>
                    </a:xfrm>
                    <a:prstGeom prst="rect">
                      <a:avLst/>
                    </a:prstGeom>
                  </pic:spPr>
                </pic:pic>
              </a:graphicData>
            </a:graphic>
          </wp:inline>
        </w:drawing>
      </w:r>
      <w:r w:rsidRPr="00A20A1F">
        <w:rPr>
          <w:b/>
          <w:i/>
        </w:rPr>
        <w:t xml:space="preserve"> degrees.  What can you say about the submarine</w:t>
      </w:r>
      <w:r>
        <w:rPr>
          <w:b/>
          <w:i/>
        </w:rPr>
        <w:t>’s motion</w:t>
      </w:r>
      <w:r w:rsidRPr="00A20A1F">
        <w:rPr>
          <w:b/>
          <w:i/>
        </w:rPr>
        <w:t>?</w:t>
      </w:r>
    </w:p>
    <w:p w14:paraId="057FE32C" w14:textId="77777777" w:rsidR="00682FB6" w:rsidRDefault="00682FB6" w:rsidP="00682FB6">
      <w:pPr>
        <w:ind w:left="720" w:hanging="720"/>
        <w:rPr>
          <w:b/>
          <w:i/>
        </w:rPr>
      </w:pPr>
    </w:p>
    <w:p w14:paraId="163AC2B0" w14:textId="77777777" w:rsidR="00682FB6" w:rsidRDefault="00682FB6" w:rsidP="00682FB6">
      <w:pPr>
        <w:ind w:left="720" w:hanging="720"/>
        <w:rPr>
          <w:b/>
          <w:i/>
        </w:rPr>
      </w:pPr>
    </w:p>
    <w:p w14:paraId="674BA885" w14:textId="77777777" w:rsidR="00682FB6" w:rsidRDefault="00682FB6" w:rsidP="00682FB6">
      <w:pPr>
        <w:ind w:left="720" w:hanging="720"/>
        <w:rPr>
          <w:b/>
          <w:i/>
        </w:rPr>
      </w:pPr>
    </w:p>
    <w:p w14:paraId="5C8CF462" w14:textId="77777777" w:rsidR="00682FB6" w:rsidRDefault="00682FB6" w:rsidP="00682FB6">
      <w:pPr>
        <w:ind w:left="720" w:hanging="720"/>
        <w:rPr>
          <w:b/>
          <w:i/>
        </w:rPr>
      </w:pPr>
    </w:p>
    <w:p w14:paraId="268831B7" w14:textId="77777777" w:rsidR="00682FB6" w:rsidRDefault="00682FB6" w:rsidP="00682FB6">
      <w:pPr>
        <w:ind w:left="720" w:hanging="720"/>
        <w:rPr>
          <w:b/>
          <w:i/>
        </w:rPr>
      </w:pPr>
    </w:p>
    <w:p w14:paraId="51E7F25A" w14:textId="77777777" w:rsidR="00682FB6" w:rsidRDefault="00682FB6" w:rsidP="00682FB6">
      <w:pPr>
        <w:ind w:left="720" w:hanging="720"/>
        <w:rPr>
          <w:b/>
          <w:i/>
        </w:rPr>
      </w:pPr>
    </w:p>
    <w:p w14:paraId="4A493B5D" w14:textId="77777777" w:rsidR="00682FB6" w:rsidRDefault="00682FB6" w:rsidP="00682FB6">
      <w:pPr>
        <w:ind w:left="720" w:hanging="720"/>
        <w:rPr>
          <w:b/>
          <w:i/>
        </w:rPr>
      </w:pPr>
    </w:p>
    <w:p w14:paraId="7677425D" w14:textId="77777777" w:rsidR="00682FB6" w:rsidRDefault="00682FB6" w:rsidP="00682FB6">
      <w:pPr>
        <w:ind w:left="720" w:hanging="720"/>
        <w:rPr>
          <w:b/>
          <w:i/>
        </w:rPr>
      </w:pPr>
    </w:p>
    <w:p w14:paraId="5839D2FC" w14:textId="77777777" w:rsidR="00682FB6" w:rsidRDefault="00682FB6" w:rsidP="00682FB6">
      <w:pPr>
        <w:ind w:left="720" w:hanging="720"/>
        <w:rPr>
          <w:b/>
          <w:i/>
        </w:rPr>
      </w:pPr>
    </w:p>
    <w:p w14:paraId="3D5FE849" w14:textId="77777777" w:rsidR="00682FB6" w:rsidRDefault="00682FB6" w:rsidP="00682FB6">
      <w:pPr>
        <w:ind w:left="720" w:hanging="720"/>
        <w:rPr>
          <w:b/>
          <w:i/>
        </w:rPr>
      </w:pPr>
    </w:p>
    <w:p w14:paraId="235F1116" w14:textId="77777777" w:rsidR="00682FB6" w:rsidRDefault="00682FB6" w:rsidP="00682FB6">
      <w:pPr>
        <w:ind w:left="720" w:hanging="720"/>
        <w:rPr>
          <w:b/>
          <w:i/>
        </w:rPr>
      </w:pPr>
    </w:p>
    <w:p w14:paraId="111F474C" w14:textId="77777777" w:rsidR="00682FB6" w:rsidRDefault="00682FB6" w:rsidP="00682FB6">
      <w:pPr>
        <w:ind w:left="720" w:hanging="720"/>
        <w:rPr>
          <w:b/>
          <w:i/>
        </w:rPr>
      </w:pPr>
    </w:p>
    <w:p w14:paraId="77FEDAF7" w14:textId="77777777" w:rsidR="00682FB6" w:rsidRDefault="00682FB6" w:rsidP="00682FB6">
      <w:pPr>
        <w:ind w:left="720" w:hanging="720"/>
        <w:rPr>
          <w:b/>
          <w:i/>
        </w:rPr>
      </w:pPr>
    </w:p>
    <w:p w14:paraId="072323F4" w14:textId="77777777" w:rsidR="00682FB6" w:rsidRDefault="00682FB6" w:rsidP="00682FB6">
      <w:pPr>
        <w:ind w:left="720" w:hanging="720"/>
        <w:rPr>
          <w:b/>
          <w:i/>
        </w:rPr>
      </w:pPr>
    </w:p>
    <w:p w14:paraId="6A27029B" w14:textId="77777777" w:rsidR="00682FB6" w:rsidRDefault="00682FB6" w:rsidP="00682FB6">
      <w:pPr>
        <w:ind w:left="720" w:hanging="720"/>
        <w:rPr>
          <w:b/>
          <w:i/>
        </w:rPr>
      </w:pPr>
    </w:p>
    <w:p w14:paraId="759BF2A2" w14:textId="77777777" w:rsidR="00682FB6" w:rsidRDefault="00682FB6" w:rsidP="00682FB6">
      <w:pPr>
        <w:ind w:left="720" w:hanging="720"/>
        <w:rPr>
          <w:b/>
          <w:i/>
        </w:rPr>
      </w:pPr>
    </w:p>
    <w:p w14:paraId="7AB83A7E" w14:textId="77777777" w:rsidR="00682FB6" w:rsidRDefault="00682FB6" w:rsidP="00682FB6">
      <w:pPr>
        <w:ind w:left="720" w:hanging="720"/>
        <w:rPr>
          <w:b/>
          <w:i/>
        </w:rPr>
      </w:pPr>
    </w:p>
    <w:p w14:paraId="08A8E78B" w14:textId="77777777" w:rsidR="00682FB6" w:rsidRDefault="00682FB6" w:rsidP="00682FB6">
      <w:pPr>
        <w:ind w:left="720" w:hanging="720"/>
        <w:rPr>
          <w:b/>
          <w:i/>
        </w:rPr>
      </w:pPr>
    </w:p>
    <w:p w14:paraId="52C76509" w14:textId="77777777" w:rsidR="00682FB6" w:rsidRDefault="00682FB6" w:rsidP="00682FB6">
      <w:pPr>
        <w:ind w:left="720" w:hanging="720"/>
        <w:rPr>
          <w:b/>
          <w:i/>
        </w:rPr>
      </w:pPr>
    </w:p>
    <w:p w14:paraId="467BE42F" w14:textId="77777777" w:rsidR="00682FB6" w:rsidRDefault="00682FB6" w:rsidP="00682FB6">
      <w:pPr>
        <w:ind w:left="720" w:hanging="720"/>
        <w:rPr>
          <w:b/>
          <w:i/>
        </w:rPr>
      </w:pPr>
    </w:p>
    <w:p w14:paraId="19EDB7B8" w14:textId="77777777" w:rsidR="00682FB6" w:rsidRDefault="00682FB6" w:rsidP="00682FB6">
      <w:pPr>
        <w:ind w:left="720" w:hanging="720"/>
        <w:rPr>
          <w:b/>
          <w:i/>
        </w:rPr>
      </w:pPr>
    </w:p>
    <w:p w14:paraId="4FADBCC0" w14:textId="77777777" w:rsidR="00682FB6" w:rsidRDefault="00682FB6" w:rsidP="00682FB6">
      <w:pPr>
        <w:ind w:left="720" w:hanging="720"/>
        <w:rPr>
          <w:b/>
          <w:i/>
        </w:rPr>
      </w:pPr>
    </w:p>
    <w:p w14:paraId="572EE059" w14:textId="77777777" w:rsidR="00682FB6" w:rsidRDefault="00682FB6" w:rsidP="00682FB6">
      <w:pPr>
        <w:ind w:left="720" w:hanging="720"/>
        <w:rPr>
          <w:b/>
          <w:i/>
        </w:rPr>
      </w:pPr>
    </w:p>
    <w:p w14:paraId="3C61A4ED" w14:textId="77777777" w:rsidR="00682FB6" w:rsidRDefault="00682FB6" w:rsidP="00682FB6">
      <w:pPr>
        <w:ind w:left="720" w:hanging="720"/>
        <w:rPr>
          <w:b/>
          <w:i/>
        </w:rPr>
      </w:pPr>
    </w:p>
    <w:p w14:paraId="0900F5D6" w14:textId="77777777" w:rsidR="00682FB6" w:rsidRDefault="00682FB6" w:rsidP="00682FB6">
      <w:pPr>
        <w:ind w:left="720" w:hanging="720"/>
        <w:rPr>
          <w:b/>
          <w:i/>
        </w:rPr>
      </w:pPr>
    </w:p>
    <w:p w14:paraId="04E3CF23" w14:textId="77777777" w:rsidR="00682FB6" w:rsidRDefault="00682FB6" w:rsidP="00682FB6">
      <w:pPr>
        <w:ind w:left="720" w:hanging="720"/>
        <w:rPr>
          <w:b/>
          <w:i/>
        </w:rPr>
      </w:pPr>
    </w:p>
    <w:p w14:paraId="328E34A1" w14:textId="77777777" w:rsidR="00682FB6" w:rsidRDefault="00682FB6" w:rsidP="00682FB6">
      <w:pPr>
        <w:ind w:left="720" w:hanging="720"/>
        <w:rPr>
          <w:b/>
          <w:i/>
        </w:rPr>
      </w:pPr>
    </w:p>
    <w:p w14:paraId="1485BFD6" w14:textId="77777777" w:rsidR="00682FB6" w:rsidRPr="003172F1" w:rsidRDefault="00682FB6" w:rsidP="00682FB6">
      <w:pPr>
        <w:ind w:left="720" w:hanging="720"/>
        <w:jc w:val="right"/>
      </w:pPr>
      <w:r w:rsidRPr="003172F1">
        <w:t>[</w:t>
      </w:r>
      <w:r>
        <w:t>3</w:t>
      </w:r>
      <w:r w:rsidRPr="003172F1">
        <w:t xml:space="preserve"> Marks]</w:t>
      </w:r>
    </w:p>
    <w:p w14:paraId="55478F45" w14:textId="0619EBCF" w:rsidR="009C3FA7" w:rsidRDefault="009C3FA7">
      <w:pPr>
        <w:spacing w:after="160" w:line="259" w:lineRule="auto"/>
      </w:pPr>
      <w:r>
        <w:br w:type="page"/>
      </w:r>
    </w:p>
    <w:p w14:paraId="2B780C10" w14:textId="70A75275" w:rsidR="005C66AE" w:rsidRPr="00F850C5" w:rsidRDefault="009C3FA7" w:rsidP="00F850C5">
      <w:pPr>
        <w:pBdr>
          <w:bottom w:val="single" w:sz="4" w:space="1" w:color="auto"/>
        </w:pBdr>
        <w:rPr>
          <w:sz w:val="48"/>
          <w:szCs w:val="48"/>
        </w:rPr>
      </w:pPr>
      <w:r w:rsidRPr="00F850C5">
        <w:rPr>
          <w:sz w:val="48"/>
          <w:szCs w:val="48"/>
        </w:rPr>
        <w:lastRenderedPageBreak/>
        <w:t>Investigation Solutions</w:t>
      </w:r>
    </w:p>
    <w:p w14:paraId="27A9A562" w14:textId="5E134478" w:rsidR="009C3FA7" w:rsidRDefault="00F850C5" w:rsidP="00FB38CE">
      <w:r>
        <w:rPr>
          <w:noProof/>
        </w:rPr>
        <w:drawing>
          <wp:anchor distT="0" distB="0" distL="114300" distR="114300" simplePos="0" relativeHeight="251676672" behindDoc="0" locked="0" layoutInCell="1" allowOverlap="1" wp14:anchorId="745D670B" wp14:editId="4BCD726B">
            <wp:simplePos x="0" y="0"/>
            <wp:positionH relativeFrom="margin">
              <wp:posOffset>3616960</wp:posOffset>
            </wp:positionH>
            <wp:positionV relativeFrom="page">
              <wp:posOffset>972820</wp:posOffset>
            </wp:positionV>
            <wp:extent cx="2901950" cy="1682750"/>
            <wp:effectExtent l="0" t="0" r="0" b="0"/>
            <wp:wrapSquare wrapText="bothSides"/>
            <wp:docPr id="19" name="Picture 19" descr="&lt;EFOFEX&gt;&#10;id:fxd{e9703564-82db-40d9-bbf1-50a92180a31d}&#10;&#10;FXData: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&#10;&lt;/EFOFEX&gt;"/>
            <wp:cNvGraphicFramePr/>
            <a:graphic xmlns:a="http://schemas.openxmlformats.org/drawingml/2006/main">
              <a:graphicData uri="http://schemas.openxmlformats.org/drawingml/2006/picture">
                <pic:pic xmlns:pic="http://schemas.openxmlformats.org/drawingml/2006/picture">
                  <pic:nvPicPr>
                    <pic:cNvPr id="19" name="Picture 19" descr="&lt;EFOFEX&gt;&#10;id:fxd{e9703564-82db-40d9-bbf1-50a92180a31d}&#10;&#10;FXData: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&#10;&lt;/EFOFEX&gt;"/>
                    <pic:cNvPicPr/>
                  </pic:nvPicPr>
                  <pic:blipFill>
                    <a:blip r:embed="rId17"/>
                    <a:stretch>
                      <a:fillRect/>
                    </a:stretch>
                  </pic:blipFill>
                  <pic:spPr>
                    <a:xfrm>
                      <a:off x="0" y="0"/>
                      <a:ext cx="2901950" cy="1682750"/>
                    </a:xfrm>
                    <a:prstGeom prst="rect">
                      <a:avLst/>
                    </a:prstGeom>
                  </pic:spPr>
                </pic:pic>
              </a:graphicData>
            </a:graphic>
          </wp:anchor>
        </w:drawing>
      </w:r>
    </w:p>
    <w:p w14:paraId="05D770FD" w14:textId="104BF2A9" w:rsidR="009C3FA7" w:rsidRDefault="009C3FA7" w:rsidP="009C3FA7">
      <w:pPr>
        <w:pStyle w:val="ListParagraph"/>
        <w:numPr>
          <w:ilvl w:val="0"/>
          <w:numId w:val="2"/>
        </w:numPr>
      </w:pPr>
      <w:r w:rsidRPr="009C3FA7">
        <w:rPr>
          <w:noProof/>
          <w:position w:val="-140"/>
        </w:rPr>
        <w:drawing>
          <wp:inline distT="0" distB="0" distL="0" distR="0" wp14:anchorId="27F00E22" wp14:editId="6C20BAA4">
            <wp:extent cx="1692287" cy="1055695"/>
            <wp:effectExtent l="0" t="0" r="3175" b="0"/>
            <wp:docPr id="6" name="Picture 6" descr="&lt;EFOFEX&gt;&#10;id:fxe{1034614d-088d-4fe1-9bd2-08d9333c18d7}&#10;&#10;FXData: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&#10;&#10;&lt;/EFOFEX&gt;"/>
            <wp:cNvGraphicFramePr/>
            <a:graphic xmlns:a="http://schemas.openxmlformats.org/drawingml/2006/main">
              <a:graphicData uri="http://schemas.openxmlformats.org/drawingml/2006/picture">
                <pic:pic xmlns:pic="http://schemas.openxmlformats.org/drawingml/2006/picture">
                  <pic:nvPicPr>
                    <pic:cNvPr id="6" name="Picture 6" descr="&lt;EFOFEX&gt;&#10;id:fxe{1034614d-088d-4fe1-9bd2-08d9333c18d7}&#10;&#10;FXData: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&#10;&#10;&lt;/EFOFEX&gt;"/>
                    <pic:cNvPicPr/>
                  </pic:nvPicPr>
                  <pic:blipFill>
                    <a:blip r:embed="rId18"/>
                    <a:stretch>
                      <a:fillRect/>
                    </a:stretch>
                  </pic:blipFill>
                  <pic:spPr>
                    <a:xfrm>
                      <a:off x="0" y="0"/>
                      <a:ext cx="1692287" cy="1055695"/>
                    </a:xfrm>
                    <a:prstGeom prst="rect">
                      <a:avLst/>
                    </a:prstGeom>
                  </pic:spPr>
                </pic:pic>
              </a:graphicData>
            </a:graphic>
          </wp:inline>
        </w:drawing>
      </w:r>
    </w:p>
    <w:p w14:paraId="4CA902C7" w14:textId="10061FD7" w:rsidR="009C3FA7" w:rsidRDefault="009C3FA7" w:rsidP="009C3FA7"/>
    <w:p w14:paraId="56002271" w14:textId="5E3630C0" w:rsidR="009C3FA7" w:rsidRDefault="009C3FA7" w:rsidP="009C3FA7"/>
    <w:p w14:paraId="00C5AD17" w14:textId="23AB56FA" w:rsidR="009C3FA7" w:rsidRDefault="009C3FA7" w:rsidP="009C3FA7"/>
    <w:p w14:paraId="7F348211" w14:textId="3B770D7C" w:rsidR="00F850C5" w:rsidRDefault="00F850C5" w:rsidP="009C3FA7"/>
    <w:p w14:paraId="744DC4DC" w14:textId="196FFEB6" w:rsidR="009C3FA7" w:rsidRDefault="00F850C5" w:rsidP="009C3FA7">
      <w:r>
        <w:rPr>
          <w:noProof/>
          <w:position w:val="-458"/>
        </w:rPr>
        <w:drawing>
          <wp:anchor distT="0" distB="0" distL="114300" distR="114300" simplePos="0" relativeHeight="251675648" behindDoc="0" locked="0" layoutInCell="1" allowOverlap="1" wp14:anchorId="56DB2FFB" wp14:editId="105004B0">
            <wp:simplePos x="0" y="0"/>
            <wp:positionH relativeFrom="margin">
              <wp:align>right</wp:align>
            </wp:positionH>
            <wp:positionV relativeFrom="page">
              <wp:posOffset>3096260</wp:posOffset>
            </wp:positionV>
            <wp:extent cx="2447925" cy="1660525"/>
            <wp:effectExtent l="0" t="0" r="0" b="0"/>
            <wp:wrapSquare wrapText="bothSides"/>
            <wp:docPr id="18" name="Picture 18" descr="&lt;EFOFEX&gt;&#10;id:fxd{face7742-7f59-44ac-b5c1-44f27d5102e7}&#10;&#10;FXData: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&#10;&lt;/EFOFEX&gt;"/>
            <wp:cNvGraphicFramePr/>
            <a:graphic xmlns:a="http://schemas.openxmlformats.org/drawingml/2006/main">
              <a:graphicData uri="http://schemas.openxmlformats.org/drawingml/2006/picture">
                <pic:pic xmlns:pic="http://schemas.openxmlformats.org/drawingml/2006/picture">
                  <pic:nvPicPr>
                    <pic:cNvPr id="18" name="Picture 18" descr="&lt;EFOFEX&gt;&#10;id:fxd{face7742-7f59-44ac-b5c1-44f27d5102e7}&#10;&#10;FXData: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&#10;&lt;/EFOFEX&gt;"/>
                    <pic:cNvPicPr/>
                  </pic:nvPicPr>
                  <pic:blipFill>
                    <a:blip r:embed="rId19"/>
                    <a:stretch>
                      <a:fillRect/>
                    </a:stretch>
                  </pic:blipFill>
                  <pic:spPr>
                    <a:xfrm>
                      <a:off x="0" y="0"/>
                      <a:ext cx="2447925" cy="1660525"/>
                    </a:xfrm>
                    <a:prstGeom prst="rect">
                      <a:avLst/>
                    </a:prstGeom>
                  </pic:spPr>
                </pic:pic>
              </a:graphicData>
            </a:graphic>
          </wp:anchor>
        </w:drawing>
      </w:r>
    </w:p>
    <w:p w14:paraId="43240723" w14:textId="416D9C73" w:rsidR="009C3FA7" w:rsidRDefault="00F850C5" w:rsidP="009C3FA7">
      <w:pPr>
        <w:pStyle w:val="ListParagraph"/>
        <w:numPr>
          <w:ilvl w:val="0"/>
          <w:numId w:val="2"/>
        </w:numPr>
      </w:pPr>
      <w:r w:rsidRPr="00F850C5">
        <w:rPr>
          <w:noProof/>
          <w:position w:val="-458"/>
        </w:rPr>
        <w:drawing>
          <wp:inline distT="0" distB="0" distL="0" distR="0" wp14:anchorId="0F2F5923" wp14:editId="1BAAD93A">
            <wp:extent cx="3111523" cy="3101998"/>
            <wp:effectExtent l="0" t="0" r="0" b="3175"/>
            <wp:docPr id="17" name="Picture 17" descr="&lt;EFOFEX&gt;&#10;id:fxe{1b268dd6-b4e3-4006-a81c-c7d008774f0f}&#10;&#10;FXData: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&#10;&#10;&lt;/EFOFEX&gt;"/>
            <wp:cNvGraphicFramePr/>
            <a:graphic xmlns:a="http://schemas.openxmlformats.org/drawingml/2006/main">
              <a:graphicData uri="http://schemas.openxmlformats.org/drawingml/2006/picture">
                <pic:pic xmlns:pic="http://schemas.openxmlformats.org/drawingml/2006/picture">
                  <pic:nvPicPr>
                    <pic:cNvPr id="17" name="Picture 17" descr="&lt;EFOFEX&gt;&#10;id:fxe{1b268dd6-b4e3-4006-a81c-c7d008774f0f}&#10;&#10;FXData: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&#10;&#10;&lt;/EFOFEX&gt;"/>
                    <pic:cNvPicPr/>
                  </pic:nvPicPr>
                  <pic:blipFill>
                    <a:blip r:embed="rId20"/>
                    <a:stretch>
                      <a:fillRect/>
                    </a:stretch>
                  </pic:blipFill>
                  <pic:spPr>
                    <a:xfrm>
                      <a:off x="0" y="0"/>
                      <a:ext cx="3111523" cy="3101998"/>
                    </a:xfrm>
                    <a:prstGeom prst="rect">
                      <a:avLst/>
                    </a:prstGeom>
                  </pic:spPr>
                </pic:pic>
              </a:graphicData>
            </a:graphic>
          </wp:inline>
        </w:drawing>
      </w:r>
    </w:p>
    <w:p w14:paraId="3D68D116" w14:textId="7EFE62AE" w:rsidR="00666EA9" w:rsidRDefault="00666EA9" w:rsidP="00666EA9"/>
    <w:p w14:paraId="001CB330" w14:textId="78D4F525" w:rsidR="00666EA9" w:rsidRDefault="00666EA9" w:rsidP="00666EA9"/>
    <w:p w14:paraId="4ADFE2F1" w14:textId="7FC69C13" w:rsidR="00666EA9" w:rsidRDefault="00666EA9" w:rsidP="00666EA9">
      <w:r>
        <w:rPr>
          <w:noProof/>
        </w:rPr>
        <w:drawing>
          <wp:anchor distT="0" distB="0" distL="114300" distR="114300" simplePos="0" relativeHeight="251677696" behindDoc="0" locked="0" layoutInCell="1" allowOverlap="1" wp14:anchorId="015E7C31" wp14:editId="5100B764">
            <wp:simplePos x="0" y="0"/>
            <wp:positionH relativeFrom="column">
              <wp:posOffset>3670300</wp:posOffset>
            </wp:positionH>
            <wp:positionV relativeFrom="page">
              <wp:posOffset>6680200</wp:posOffset>
            </wp:positionV>
            <wp:extent cx="2435225" cy="1660525"/>
            <wp:effectExtent l="0" t="0" r="0" b="0"/>
            <wp:wrapSquare wrapText="bothSides"/>
            <wp:docPr id="23" name="Picture 23" descr="&lt;EFOFEX&gt;&#10;id:fxd{d86138af-f5ab-46df-8d72-e941955be8ab}&#10;&#10;FXData: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&#10;&lt;/EFOFEX&gt;"/>
            <wp:cNvGraphicFramePr/>
            <a:graphic xmlns:a="http://schemas.openxmlformats.org/drawingml/2006/main">
              <a:graphicData uri="http://schemas.openxmlformats.org/drawingml/2006/picture">
                <pic:pic xmlns:pic="http://schemas.openxmlformats.org/drawingml/2006/picture">
                  <pic:nvPicPr>
                    <pic:cNvPr id="23" name="Picture 23" descr="&lt;EFOFEX&gt;&#10;id:fxd{d86138af-f5ab-46df-8d72-e941955be8ab}&#10;&#10;FXData: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&#10;&lt;/EFOFEX&gt;"/>
                    <pic:cNvPicPr/>
                  </pic:nvPicPr>
                  <pic:blipFill>
                    <a:blip r:embed="rId21"/>
                    <a:stretch>
                      <a:fillRect/>
                    </a:stretch>
                  </pic:blipFill>
                  <pic:spPr>
                    <a:xfrm>
                      <a:off x="0" y="0"/>
                      <a:ext cx="2435225" cy="1660525"/>
                    </a:xfrm>
                    <a:prstGeom prst="rect">
                      <a:avLst/>
                    </a:prstGeom>
                  </pic:spPr>
                </pic:pic>
              </a:graphicData>
            </a:graphic>
          </wp:anchor>
        </w:drawing>
      </w:r>
    </w:p>
    <w:p w14:paraId="01CE5556" w14:textId="23A04968" w:rsidR="0054424F" w:rsidRDefault="00666EA9" w:rsidP="00666EA9">
      <w:pPr>
        <w:pStyle w:val="ListParagraph"/>
        <w:numPr>
          <w:ilvl w:val="0"/>
          <w:numId w:val="2"/>
        </w:numPr>
      </w:pPr>
      <w:r w:rsidRPr="00666EA9">
        <w:rPr>
          <w:noProof/>
          <w:position w:val="-24"/>
        </w:rPr>
        <w:drawing>
          <wp:inline distT="0" distB="0" distL="0" distR="0" wp14:anchorId="46573D68" wp14:editId="067BE65E">
            <wp:extent cx="1219209" cy="344490"/>
            <wp:effectExtent l="0" t="0" r="0" b="0"/>
            <wp:docPr id="22" name="Picture 22" descr="&lt;EFOFEX&gt;&#10;id:fxe{c33dfc2e-15a7-4b75-bb25-0c3e7b9e243a}&#10;&#10;FXData: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&#10;&#10;&lt;/EFOFEX&gt;"/>
            <wp:cNvGraphicFramePr/>
            <a:graphic xmlns:a="http://schemas.openxmlformats.org/drawingml/2006/main">
              <a:graphicData uri="http://schemas.openxmlformats.org/drawingml/2006/picture">
                <pic:pic xmlns:pic="http://schemas.openxmlformats.org/drawingml/2006/picture">
                  <pic:nvPicPr>
                    <pic:cNvPr id="22" name="Picture 22" descr="&lt;EFOFEX&gt;&#10;id:fxe{c33dfc2e-15a7-4b75-bb25-0c3e7b9e243a}&#10;&#10;FXData: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&#10;&#10;&lt;/EFOFEX&gt;"/>
                    <pic:cNvPicPr/>
                  </pic:nvPicPr>
                  <pic:blipFill>
                    <a:blip r:embed="rId22"/>
                    <a:stretch>
                      <a:fillRect/>
                    </a:stretch>
                  </pic:blipFill>
                  <pic:spPr>
                    <a:xfrm>
                      <a:off x="0" y="0"/>
                      <a:ext cx="1219209" cy="344490"/>
                    </a:xfrm>
                    <a:prstGeom prst="rect">
                      <a:avLst/>
                    </a:prstGeom>
                  </pic:spPr>
                </pic:pic>
              </a:graphicData>
            </a:graphic>
          </wp:inline>
        </w:drawing>
      </w:r>
    </w:p>
    <w:p w14:paraId="572CE0D7" w14:textId="77777777" w:rsidR="0054424F" w:rsidRDefault="0054424F">
      <w:pPr>
        <w:spacing w:after="160" w:line="259" w:lineRule="auto"/>
        <w:rPr>
          <w:rFonts w:asciiTheme="minorHAnsi" w:eastAsiaTheme="minorHAnsi" w:hAnsiTheme="minorHAnsi" w:cstheme="minorBidi"/>
        </w:rPr>
      </w:pPr>
      <w:r>
        <w:br w:type="page"/>
      </w:r>
    </w:p>
    <w:p w14:paraId="43761213" w14:textId="666DCBC9" w:rsidR="00666EA9" w:rsidRDefault="00DC4F90" w:rsidP="00666EA9">
      <w:pPr>
        <w:pStyle w:val="ListParagraph"/>
        <w:numPr>
          <w:ilvl w:val="0"/>
          <w:numId w:val="2"/>
        </w:numPr>
      </w:pPr>
      <w:r>
        <w:rPr>
          <w:noProof/>
        </w:rPr>
        <w:lastRenderedPageBreak/>
        <w:drawing>
          <wp:anchor distT="0" distB="0" distL="114300" distR="114300" simplePos="0" relativeHeight="251678720" behindDoc="0" locked="0" layoutInCell="1" allowOverlap="1" wp14:anchorId="0B94C49D" wp14:editId="64EB62E2">
            <wp:simplePos x="0" y="0"/>
            <wp:positionH relativeFrom="margin">
              <wp:posOffset>1701800</wp:posOffset>
            </wp:positionH>
            <wp:positionV relativeFrom="page">
              <wp:posOffset>3162300</wp:posOffset>
            </wp:positionV>
            <wp:extent cx="2508250" cy="1104900"/>
            <wp:effectExtent l="0" t="0" r="0" b="0"/>
            <wp:wrapSquare wrapText="bothSides"/>
            <wp:docPr id="26" name="Picture 26" descr="&lt;EFOFEX&gt;&#10;id:fxd{80341e70-db0c-4312-b69e-2275e8fe7cdb}&#10;&#10;FXData: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&#10;&lt;/EFOFEX&gt;"/>
            <wp:cNvGraphicFramePr/>
            <a:graphic xmlns:a="http://schemas.openxmlformats.org/drawingml/2006/main">
              <a:graphicData uri="http://schemas.openxmlformats.org/drawingml/2006/picture">
                <pic:pic xmlns:pic="http://schemas.openxmlformats.org/drawingml/2006/picture">
                  <pic:nvPicPr>
                    <pic:cNvPr id="26" name="Picture 26" descr="&lt;EFOFEX&gt;&#10;id:fxd{80341e70-db0c-4312-b69e-2275e8fe7cdb}&#10;&#10;FXData: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&#10;&lt;/EFOFEX&gt;"/>
                    <pic:cNvPicPr/>
                  </pic:nvPicPr>
                  <pic:blipFill>
                    <a:blip r:embed="rId23"/>
                    <a:stretch>
                      <a:fillRect/>
                    </a:stretch>
                  </pic:blipFill>
                  <pic:spPr>
                    <a:xfrm>
                      <a:off x="0" y="0"/>
                      <a:ext cx="2508250" cy="1104900"/>
                    </a:xfrm>
                    <a:prstGeom prst="rect">
                      <a:avLst/>
                    </a:prstGeom>
                  </pic:spPr>
                </pic:pic>
              </a:graphicData>
            </a:graphic>
          </wp:anchor>
        </w:drawing>
      </w:r>
      <w:r w:rsidR="00D16919" w:rsidRPr="00D16919">
        <w:rPr>
          <w:noProof/>
          <w:position w:val="-370"/>
        </w:rPr>
        <w:drawing>
          <wp:inline distT="0" distB="0" distL="0" distR="0" wp14:anchorId="3A5359A8" wp14:editId="3DABD7CA">
            <wp:extent cx="3817965" cy="2543194"/>
            <wp:effectExtent l="0" t="0" r="0" b="0"/>
            <wp:docPr id="28" name="Picture 28" descr="&lt;EFOFEX&gt;&#10;id:fxe{cd0c1abd-e83e-4a8b-ab63-05b6e1b65720}&#10;&#10;FXData: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&#10;&#10;&lt;/EFOFEX&gt;"/>
            <wp:cNvGraphicFramePr/>
            <a:graphic xmlns:a="http://schemas.openxmlformats.org/drawingml/2006/main">
              <a:graphicData uri="http://schemas.openxmlformats.org/drawingml/2006/picture">
                <pic:pic xmlns:pic="http://schemas.openxmlformats.org/drawingml/2006/picture">
                  <pic:nvPicPr>
                    <pic:cNvPr id="28" name="Picture 28" descr="&lt;EFOFEX&gt;&#10;id:fxe{cd0c1abd-e83e-4a8b-ab63-05b6e1b65720}&#10;&#10;FXData: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&#10;&#10;&lt;/EFOFEX&gt;"/>
                    <pic:cNvPicPr/>
                  </pic:nvPicPr>
                  <pic:blipFill>
                    <a:blip r:embed="rId24"/>
                    <a:stretch>
                      <a:fillRect/>
                    </a:stretch>
                  </pic:blipFill>
                  <pic:spPr>
                    <a:xfrm>
                      <a:off x="0" y="0"/>
                      <a:ext cx="3817965" cy="2543194"/>
                    </a:xfrm>
                    <a:prstGeom prst="rect">
                      <a:avLst/>
                    </a:prstGeom>
                  </pic:spPr>
                </pic:pic>
              </a:graphicData>
            </a:graphic>
          </wp:inline>
        </w:drawing>
      </w:r>
    </w:p>
    <w:p w14:paraId="1D2FBF94" w14:textId="22A571D4" w:rsidR="00170F12" w:rsidRDefault="00170F12" w:rsidP="00170F12"/>
    <w:p w14:paraId="400C98E6" w14:textId="3E5282F3" w:rsidR="00170F12" w:rsidRDefault="00170F12" w:rsidP="00170F12"/>
    <w:p w14:paraId="7E76847B" w14:textId="23C56B94" w:rsidR="00170F12" w:rsidRDefault="00170F12" w:rsidP="00170F12"/>
    <w:p w14:paraId="67BCE135" w14:textId="5418A34A" w:rsidR="00170F12" w:rsidRDefault="00170F12" w:rsidP="00170F12"/>
    <w:p w14:paraId="503D4372" w14:textId="59514607" w:rsidR="00170F12" w:rsidRDefault="00170F12" w:rsidP="00170F12"/>
    <w:p w14:paraId="1DF85DAD" w14:textId="5C2E753C" w:rsidR="00170F12" w:rsidRDefault="00170F12" w:rsidP="00170F12"/>
    <w:p w14:paraId="7D547242" w14:textId="2BB04AA9" w:rsidR="00170F12" w:rsidRDefault="00170F12" w:rsidP="00170F12"/>
    <w:p w14:paraId="252CF277" w14:textId="485E7421" w:rsidR="00170F12" w:rsidRDefault="00170F12" w:rsidP="00170F12"/>
    <w:p w14:paraId="6A99F8F7" w14:textId="67908959" w:rsidR="00170F12" w:rsidRDefault="00170F12" w:rsidP="00170F12">
      <w:pPr>
        <w:pStyle w:val="ListParagraph"/>
        <w:numPr>
          <w:ilvl w:val="0"/>
          <w:numId w:val="2"/>
        </w:numPr>
      </w:pPr>
      <w:r w:rsidRPr="00170F12">
        <w:rPr>
          <w:noProof/>
          <w:position w:val="-62"/>
        </w:rPr>
        <w:drawing>
          <wp:inline distT="0" distB="0" distL="0" distR="0" wp14:anchorId="52663B82" wp14:editId="6CB7F074">
            <wp:extent cx="2419368" cy="503241"/>
            <wp:effectExtent l="0" t="0" r="0" b="0"/>
            <wp:docPr id="29" name="Picture 29" descr="&lt;EFOFEX&gt;&#10;id:fxe{620c7c64-774c-49f6-b5fd-03999bd2d428}&#10;&#10;FXData: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&#10;&#10;&lt;/EFOFEX&gt;"/>
            <wp:cNvGraphicFramePr/>
            <a:graphic xmlns:a="http://schemas.openxmlformats.org/drawingml/2006/main">
              <a:graphicData uri="http://schemas.openxmlformats.org/drawingml/2006/picture">
                <pic:pic xmlns:pic="http://schemas.openxmlformats.org/drawingml/2006/picture">
                  <pic:nvPicPr>
                    <pic:cNvPr id="29" name="Picture 29" descr="&lt;EFOFEX&gt;&#10;id:fxe{620c7c64-774c-49f6-b5fd-03999bd2d428}&#10;&#10;FXData: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&#10;&#10;&lt;/EFOFEX&gt;"/>
                    <pic:cNvPicPr/>
                  </pic:nvPicPr>
                  <pic:blipFill>
                    <a:blip r:embed="rId25"/>
                    <a:stretch>
                      <a:fillRect/>
                    </a:stretch>
                  </pic:blipFill>
                  <pic:spPr>
                    <a:xfrm>
                      <a:off x="0" y="0"/>
                      <a:ext cx="2419368" cy="503241"/>
                    </a:xfrm>
                    <a:prstGeom prst="rect">
                      <a:avLst/>
                    </a:prstGeom>
                  </pic:spPr>
                </pic:pic>
              </a:graphicData>
            </a:graphic>
          </wp:inline>
        </w:drawing>
      </w:r>
    </w:p>
    <w:p w14:paraId="2EF21B3C" w14:textId="2B249D7B" w:rsidR="00170F12" w:rsidRDefault="00170F12" w:rsidP="00170F12"/>
    <w:p w14:paraId="36BA52B9" w14:textId="5B1688E4" w:rsidR="00170F12" w:rsidRDefault="00FF2126" w:rsidP="00FF2126">
      <w:pPr>
        <w:pStyle w:val="ListParagraph"/>
        <w:numPr>
          <w:ilvl w:val="0"/>
          <w:numId w:val="2"/>
        </w:numPr>
      </w:pPr>
      <w:r>
        <w:rPr>
          <w:noProof/>
        </w:rPr>
        <w:drawing>
          <wp:anchor distT="0" distB="0" distL="114300" distR="114300" simplePos="0" relativeHeight="251679744" behindDoc="0" locked="0" layoutInCell="1" allowOverlap="1" wp14:anchorId="7DF86450" wp14:editId="0981B1BC">
            <wp:simplePos x="0" y="0"/>
            <wp:positionH relativeFrom="column">
              <wp:posOffset>3860800</wp:posOffset>
            </wp:positionH>
            <wp:positionV relativeFrom="page">
              <wp:posOffset>5784850</wp:posOffset>
            </wp:positionV>
            <wp:extent cx="2397125" cy="1038225"/>
            <wp:effectExtent l="0" t="0" r="3175" b="0"/>
            <wp:wrapSquare wrapText="bothSides"/>
            <wp:docPr id="13" name="Picture 13" descr="&lt;EFOFEX&gt;&#10;id:fxd{8f2afb3a-1f1c-45f4-8748-eef4802b0ad1}&#10;&#10;FXData: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&#10;&lt;/EFOFEX&gt;"/>
            <wp:cNvGraphicFramePr/>
            <a:graphic xmlns:a="http://schemas.openxmlformats.org/drawingml/2006/main">
              <a:graphicData uri="http://schemas.openxmlformats.org/drawingml/2006/picture">
                <pic:pic xmlns:pic="http://schemas.openxmlformats.org/drawingml/2006/picture">
                  <pic:nvPicPr>
                    <pic:cNvPr id="13" name="Picture 13" descr="&lt;EFOFEX&gt;&#10;id:fxd{8f2afb3a-1f1c-45f4-8748-eef4802b0ad1}&#10;&#10;FXData: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&#10;&lt;/EFOFEX&gt;"/>
                    <pic:cNvPicPr/>
                  </pic:nvPicPr>
                  <pic:blipFill>
                    <a:blip r:embed="rId26"/>
                    <a:stretch>
                      <a:fillRect/>
                    </a:stretch>
                  </pic:blipFill>
                  <pic:spPr>
                    <a:xfrm>
                      <a:off x="0" y="0"/>
                      <a:ext cx="2397125" cy="1038225"/>
                    </a:xfrm>
                    <a:prstGeom prst="rect">
                      <a:avLst/>
                    </a:prstGeom>
                  </pic:spPr>
                </pic:pic>
              </a:graphicData>
            </a:graphic>
          </wp:anchor>
        </w:drawing>
      </w:r>
      <w:r w:rsidRPr="00FF2126">
        <w:rPr>
          <w:noProof/>
          <w:position w:val="-90"/>
        </w:rPr>
        <w:drawing>
          <wp:inline distT="0" distB="0" distL="0" distR="0" wp14:anchorId="68637120" wp14:editId="351AEEC0">
            <wp:extent cx="2008202" cy="765181"/>
            <wp:effectExtent l="0" t="0" r="0" b="0"/>
            <wp:docPr id="4" name="Picture 4" descr="&lt;EFOFEX&gt;&#10;id:fxe{fb752bf2-44cf-4277-bec6-53f77c4b62b0}&#10;&#10;FXData: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&#10;&#10;&lt;/EFOFEX&gt;"/>
            <wp:cNvGraphicFramePr/>
            <a:graphic xmlns:a="http://schemas.openxmlformats.org/drawingml/2006/main">
              <a:graphicData uri="http://schemas.openxmlformats.org/drawingml/2006/picture">
                <pic:pic xmlns:pic="http://schemas.openxmlformats.org/drawingml/2006/picture">
                  <pic:nvPicPr>
                    <pic:cNvPr id="4" name="Picture 4" descr="&lt;EFOFEX&gt;&#10;id:fxe{fb752bf2-44cf-4277-bec6-53f77c4b62b0}&#10;&#10;FXData: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&#10;&#10;&lt;/EFOFEX&gt;"/>
                    <pic:cNvPicPr/>
                  </pic:nvPicPr>
                  <pic:blipFill>
                    <a:blip r:embed="rId27"/>
                    <a:stretch>
                      <a:fillRect/>
                    </a:stretch>
                  </pic:blipFill>
                  <pic:spPr>
                    <a:xfrm>
                      <a:off x="0" y="0"/>
                      <a:ext cx="2008202" cy="765181"/>
                    </a:xfrm>
                    <a:prstGeom prst="rect">
                      <a:avLst/>
                    </a:prstGeom>
                  </pic:spPr>
                </pic:pic>
              </a:graphicData>
            </a:graphic>
          </wp:inline>
        </w:drawing>
      </w:r>
    </w:p>
    <w:p w14:paraId="319A6F39" w14:textId="15B2AE97" w:rsidR="00FF2126" w:rsidRDefault="00FF2126" w:rsidP="00FF2126">
      <w:pPr>
        <w:pStyle w:val="ListParagraph"/>
      </w:pPr>
    </w:p>
    <w:p w14:paraId="46D3B229" w14:textId="5CA8DFD8" w:rsidR="00FF2126" w:rsidRDefault="00FF2126" w:rsidP="00FF2126"/>
    <w:p w14:paraId="2805C452" w14:textId="6DE059F9" w:rsidR="00FF2126" w:rsidRDefault="00FF2126" w:rsidP="00FF2126">
      <w:pPr>
        <w:pStyle w:val="ListParagraph"/>
        <w:numPr>
          <w:ilvl w:val="0"/>
          <w:numId w:val="2"/>
        </w:numPr>
      </w:pPr>
      <w:r>
        <w:t>Using the answer to Q4 as a basis.</w:t>
      </w:r>
    </w:p>
    <w:p w14:paraId="52E88E48" w14:textId="566C71F3" w:rsidR="00FF2126" w:rsidRDefault="00FF2126" w:rsidP="00FF2126">
      <w:pPr>
        <w:pStyle w:val="ListParagraph"/>
      </w:pPr>
      <w:r w:rsidRPr="00FF2126">
        <w:rPr>
          <w:noProof/>
          <w:position w:val="-194"/>
        </w:rPr>
        <w:drawing>
          <wp:inline distT="0" distB="0" distL="0" distR="0" wp14:anchorId="33B7FDCC" wp14:editId="243F5705">
            <wp:extent cx="3262336" cy="1350972"/>
            <wp:effectExtent l="0" t="0" r="0" b="1905"/>
            <wp:docPr id="15" name="Picture 15" descr="&lt;EFOFEX&gt;&#10;id:fxe{833e513b-0dab-476c-9ada-ac2598de4f09}&#10;&#10;FXData: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&#10;&#10;&lt;/EFOFEX&gt;"/>
            <wp:cNvGraphicFramePr/>
            <a:graphic xmlns:a="http://schemas.openxmlformats.org/drawingml/2006/main">
              <a:graphicData uri="http://schemas.openxmlformats.org/drawingml/2006/picture">
                <pic:pic xmlns:pic="http://schemas.openxmlformats.org/drawingml/2006/picture">
                  <pic:nvPicPr>
                    <pic:cNvPr id="15" name="Picture 15" descr="&lt;EFOFEX&gt;&#10;id:fxe{833e513b-0dab-476c-9ada-ac2598de4f09}&#10;&#10;FXData: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&#10;&#10;&lt;/EFOFEX&gt;"/>
                    <pic:cNvPicPr/>
                  </pic:nvPicPr>
                  <pic:blipFill>
                    <a:blip r:embed="rId28"/>
                    <a:stretch>
                      <a:fillRect/>
                    </a:stretch>
                  </pic:blipFill>
                  <pic:spPr>
                    <a:xfrm>
                      <a:off x="0" y="0"/>
                      <a:ext cx="3262336" cy="1350972"/>
                    </a:xfrm>
                    <a:prstGeom prst="rect">
                      <a:avLst/>
                    </a:prstGeom>
                  </pic:spPr>
                </pic:pic>
              </a:graphicData>
            </a:graphic>
          </wp:inline>
        </w:drawing>
      </w:r>
    </w:p>
    <w:p w14:paraId="195C5CE2" w14:textId="3DE17105" w:rsidR="003B26FC" w:rsidRDefault="003B26FC" w:rsidP="00FF2126">
      <w:pPr>
        <w:pStyle w:val="ListParagraph"/>
      </w:pPr>
    </w:p>
    <w:p w14:paraId="0CB9AF20" w14:textId="36AC83A8" w:rsidR="003B26FC" w:rsidRDefault="003B26FC" w:rsidP="003B26FC">
      <w:pPr>
        <w:pStyle w:val="ListParagraph"/>
        <w:numPr>
          <w:ilvl w:val="0"/>
          <w:numId w:val="2"/>
        </w:numPr>
      </w:pPr>
      <w:r>
        <w:t>Assumptions Made</w:t>
      </w:r>
    </w:p>
    <w:p w14:paraId="13439DCC" w14:textId="4B206505" w:rsidR="003B26FC" w:rsidRDefault="003B26FC" w:rsidP="003B26FC">
      <w:pPr>
        <w:pStyle w:val="ListParagraph"/>
        <w:numPr>
          <w:ilvl w:val="1"/>
          <w:numId w:val="2"/>
        </w:numPr>
      </w:pPr>
      <w:r>
        <w:t>Constant depth</w:t>
      </w:r>
    </w:p>
    <w:p w14:paraId="34D04C9B" w14:textId="22300CB8" w:rsidR="003B26FC" w:rsidRDefault="003B26FC" w:rsidP="003B26FC">
      <w:pPr>
        <w:pStyle w:val="ListParagraph"/>
        <w:numPr>
          <w:ilvl w:val="1"/>
          <w:numId w:val="2"/>
        </w:numPr>
      </w:pPr>
      <w:r>
        <w:t>Constant speed</w:t>
      </w:r>
    </w:p>
    <w:p w14:paraId="2864B3DB" w14:textId="4747180E" w:rsidR="003B26FC" w:rsidRDefault="003B26FC" w:rsidP="003B26FC">
      <w:pPr>
        <w:pStyle w:val="ListParagraph"/>
        <w:numPr>
          <w:ilvl w:val="1"/>
          <w:numId w:val="2"/>
        </w:numPr>
      </w:pPr>
      <w:r>
        <w:t>Travelling directly under ship</w:t>
      </w:r>
    </w:p>
    <w:p w14:paraId="0D72B09F" w14:textId="4E5446A7" w:rsidR="003B26FC" w:rsidRDefault="003B26FC" w:rsidP="003B26FC">
      <w:pPr>
        <w:pStyle w:val="ListParagraph"/>
        <w:numPr>
          <w:ilvl w:val="1"/>
          <w:numId w:val="2"/>
        </w:numPr>
      </w:pPr>
      <w:r>
        <w:t>Travelling in a constant direction.</w:t>
      </w:r>
    </w:p>
    <w:p w14:paraId="12275AA6" w14:textId="77777777" w:rsidR="003B26FC" w:rsidRDefault="003B26FC">
      <w:pPr>
        <w:spacing w:after="160" w:line="259" w:lineRule="auto"/>
        <w:rPr>
          <w:rFonts w:asciiTheme="minorHAnsi" w:eastAsiaTheme="minorHAnsi" w:hAnsiTheme="minorHAnsi" w:cstheme="minorBidi"/>
        </w:rPr>
      </w:pPr>
      <w:r>
        <w:br w:type="page"/>
      </w:r>
    </w:p>
    <w:p w14:paraId="4387AE45" w14:textId="22655241" w:rsidR="00952851" w:rsidRPr="00F850C5" w:rsidRDefault="00952851" w:rsidP="00952851">
      <w:pPr>
        <w:pBdr>
          <w:bottom w:val="single" w:sz="4" w:space="1" w:color="auto"/>
        </w:pBdr>
        <w:rPr>
          <w:sz w:val="48"/>
          <w:szCs w:val="48"/>
        </w:rPr>
      </w:pPr>
      <w:r>
        <w:rPr>
          <w:sz w:val="48"/>
          <w:szCs w:val="48"/>
        </w:rPr>
        <w:lastRenderedPageBreak/>
        <w:t>Validation</w:t>
      </w:r>
      <w:r w:rsidRPr="00F850C5">
        <w:rPr>
          <w:sz w:val="48"/>
          <w:szCs w:val="48"/>
        </w:rPr>
        <w:t xml:space="preserve"> Solutions</w:t>
      </w:r>
    </w:p>
    <w:p w14:paraId="0880C00C" w14:textId="24114236" w:rsidR="003B26FC" w:rsidRDefault="003B26FC" w:rsidP="003B26FC"/>
    <w:p w14:paraId="4525C6BE" w14:textId="26A6B483" w:rsidR="00952851" w:rsidRDefault="00C810CA" w:rsidP="00952851">
      <w:pPr>
        <w:pStyle w:val="ListParagraph"/>
        <w:numPr>
          <w:ilvl w:val="0"/>
          <w:numId w:val="3"/>
        </w:numPr>
      </w:pPr>
      <w:r w:rsidRPr="00C810CA">
        <w:rPr>
          <w:noProof/>
          <w:position w:val="-108"/>
        </w:rPr>
        <w:drawing>
          <wp:inline distT="0" distB="0" distL="0" distR="0" wp14:anchorId="6467DF47" wp14:editId="4B882AA3">
            <wp:extent cx="1628787" cy="873131"/>
            <wp:effectExtent l="0" t="0" r="9525" b="3175"/>
            <wp:docPr id="16" name="Picture 16" descr="&lt;EFOFEX&gt;&#10;id:fxe{caddf453-5537-4ef0-8ee2-d63b2b9bccb4}&#10;FXGP:DP-TQWE933&#10;FXData: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&#10;&#10;&lt;/EFOFEX&gt;"/>
            <wp:cNvGraphicFramePr/>
            <a:graphic xmlns:a="http://schemas.openxmlformats.org/drawingml/2006/main">
              <a:graphicData uri="http://schemas.openxmlformats.org/drawingml/2006/picture">
                <pic:pic xmlns:pic="http://schemas.openxmlformats.org/drawingml/2006/picture">
                  <pic:nvPicPr>
                    <pic:cNvPr id="16" name="Picture 16" descr="&lt;EFOFEX&gt;&#10;id:fxe{caddf453-5537-4ef0-8ee2-d63b2b9bccb4}&#10;FXGP:DP-TQWE933&#10;FXData: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&#10;&#10;&lt;/EFOFEX&gt;"/>
                    <pic:cNvPicPr/>
                  </pic:nvPicPr>
                  <pic:blipFill>
                    <a:blip r:embed="rId29"/>
                    <a:stretch>
                      <a:fillRect/>
                    </a:stretch>
                  </pic:blipFill>
                  <pic:spPr>
                    <a:xfrm>
                      <a:off x="0" y="0"/>
                      <a:ext cx="1628787" cy="873131"/>
                    </a:xfrm>
                    <a:prstGeom prst="rect">
                      <a:avLst/>
                    </a:prstGeom>
                  </pic:spPr>
                </pic:pic>
              </a:graphicData>
            </a:graphic>
          </wp:inline>
        </w:drawing>
      </w:r>
    </w:p>
    <w:p w14:paraId="55B7D8B4" w14:textId="6CA8D115" w:rsidR="00952851" w:rsidRDefault="00952851" w:rsidP="00952851"/>
    <w:p w14:paraId="2369F4F0" w14:textId="2FFF99B8" w:rsidR="00952851" w:rsidRDefault="002E0389" w:rsidP="00952851">
      <w:pPr>
        <w:pStyle w:val="ListParagraph"/>
        <w:numPr>
          <w:ilvl w:val="0"/>
          <w:numId w:val="3"/>
        </w:numPr>
      </w:pPr>
      <w:r w:rsidRPr="002E0389">
        <w:rPr>
          <w:noProof/>
          <w:position w:val="-88"/>
        </w:rPr>
        <w:drawing>
          <wp:inline distT="0" distB="0" distL="0" distR="0" wp14:anchorId="7BB8EE20" wp14:editId="33B6F99E">
            <wp:extent cx="1874851" cy="754068"/>
            <wp:effectExtent l="0" t="0" r="0" b="8255"/>
            <wp:docPr id="8" name="Picture 8" descr="&lt;EFOFEX&gt;&#10;id:fxe{d48979df-8fdc-48a3-a8b0-898db047775a}&#10;FXGP:DP-J3PBN7F&#10;FXData: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&#10;&#10;&lt;/EFOFEX&gt;"/>
            <wp:cNvGraphicFramePr/>
            <a:graphic xmlns:a="http://schemas.openxmlformats.org/drawingml/2006/main">
              <a:graphicData uri="http://schemas.openxmlformats.org/drawingml/2006/picture">
                <pic:pic xmlns:pic="http://schemas.openxmlformats.org/drawingml/2006/picture">
                  <pic:nvPicPr>
                    <pic:cNvPr id="8" name="Picture 8" descr="&lt;EFOFEX&gt;&#10;id:fxe{d48979df-8fdc-48a3-a8b0-898db047775a}&#10;FXGP:DP-J3PBN7F&#10;FXData: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&#10;&#10;&lt;/EFOFEX&gt;"/>
                    <pic:cNvPicPr/>
                  </pic:nvPicPr>
                  <pic:blipFill>
                    <a:blip r:embed="rId30"/>
                    <a:stretch>
                      <a:fillRect/>
                    </a:stretch>
                  </pic:blipFill>
                  <pic:spPr>
                    <a:xfrm>
                      <a:off x="0" y="0"/>
                      <a:ext cx="1874851" cy="754068"/>
                    </a:xfrm>
                    <a:prstGeom prst="rect">
                      <a:avLst/>
                    </a:prstGeom>
                  </pic:spPr>
                </pic:pic>
              </a:graphicData>
            </a:graphic>
          </wp:inline>
        </w:drawing>
      </w:r>
    </w:p>
    <w:p w14:paraId="1A734574" w14:textId="478B7890" w:rsidR="005D4ABB" w:rsidRDefault="005D4ABB" w:rsidP="005D4ABB">
      <w:pPr>
        <w:pStyle w:val="ListParagraph"/>
      </w:pPr>
    </w:p>
    <w:p w14:paraId="4C9D06C0" w14:textId="302936C3" w:rsidR="005D4ABB" w:rsidRDefault="002E0389" w:rsidP="005D4ABB">
      <w:pPr>
        <w:pStyle w:val="ListParagraph"/>
      </w:pPr>
      <w:r w:rsidRPr="002E0389">
        <w:rPr>
          <w:noProof/>
          <w:position w:val="-182"/>
        </w:rPr>
        <w:drawing>
          <wp:inline distT="0" distB="0" distL="0" distR="0" wp14:anchorId="3826A9DC" wp14:editId="33480CAD">
            <wp:extent cx="4265644" cy="1274772"/>
            <wp:effectExtent l="0" t="0" r="1905" b="1905"/>
            <wp:docPr id="11" name="Picture 11" descr="&lt;EFOFEX&gt;&#10;id:fxe{3f112789-3948-490f-b1ff-2fa743272e77}&#10;FXGP:DP-J3PBN7F&#10;FXData: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&#10;&#10;&lt;/EFOFEX&gt;"/>
            <wp:cNvGraphicFramePr/>
            <a:graphic xmlns:a="http://schemas.openxmlformats.org/drawingml/2006/main">
              <a:graphicData uri="http://schemas.openxmlformats.org/drawingml/2006/picture">
                <pic:pic xmlns:pic="http://schemas.openxmlformats.org/drawingml/2006/picture">
                  <pic:nvPicPr>
                    <pic:cNvPr id="11" name="Picture 11" descr="&lt;EFOFEX&gt;&#10;id:fxe{3f112789-3948-490f-b1ff-2fa743272e77}&#10;FXGP:DP-J3PBN7F&#10;FXData: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&#10;&#10;&lt;/EFOFEX&gt;"/>
                    <pic:cNvPicPr/>
                  </pic:nvPicPr>
                  <pic:blipFill>
                    <a:blip r:embed="rId31"/>
                    <a:stretch>
                      <a:fillRect/>
                    </a:stretch>
                  </pic:blipFill>
                  <pic:spPr>
                    <a:xfrm>
                      <a:off x="0" y="0"/>
                      <a:ext cx="4265644" cy="1274772"/>
                    </a:xfrm>
                    <a:prstGeom prst="rect">
                      <a:avLst/>
                    </a:prstGeom>
                  </pic:spPr>
                </pic:pic>
              </a:graphicData>
            </a:graphic>
          </wp:inline>
        </w:drawing>
      </w:r>
    </w:p>
    <w:p w14:paraId="3ADE4099" w14:textId="45924C99" w:rsidR="005D4ABB" w:rsidRDefault="005D4ABB" w:rsidP="005D4ABB"/>
    <w:p w14:paraId="189167C5" w14:textId="303788D0" w:rsidR="005D4ABB" w:rsidRDefault="005624F8" w:rsidP="005624F8">
      <w:pPr>
        <w:pStyle w:val="ListParagraph"/>
        <w:numPr>
          <w:ilvl w:val="0"/>
          <w:numId w:val="3"/>
        </w:numPr>
      </w:pPr>
      <w:r>
        <w:t>The submarine must be descending.</w:t>
      </w:r>
    </w:p>
    <w:sectPr w:rsidR="005D4ABB" w:rsidSect="000262ED">
      <w:footerReference w:type="default" r:id="rId32"/>
      <w:pgSz w:w="11906" w:h="16838"/>
      <w:pgMar w:top="709" w:right="849"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718A" w14:textId="77777777" w:rsidR="00640CE8" w:rsidRDefault="00640CE8" w:rsidP="00563A08">
      <w:pPr>
        <w:spacing w:line="240" w:lineRule="auto"/>
      </w:pPr>
      <w:r>
        <w:separator/>
      </w:r>
    </w:p>
  </w:endnote>
  <w:endnote w:type="continuationSeparator" w:id="0">
    <w:p w14:paraId="485D9C81" w14:textId="77777777" w:rsidR="00640CE8" w:rsidRDefault="00640CE8" w:rsidP="00563A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8B09" w14:textId="77777777" w:rsidR="00563A08" w:rsidRPr="002C390F" w:rsidRDefault="00563A08" w:rsidP="00563A08">
    <w:pPr>
      <w:pStyle w:val="Footer"/>
      <w:pBdr>
        <w:top w:val="single" w:sz="4" w:space="1" w:color="auto"/>
      </w:pBdr>
      <w:jc w:val="right"/>
      <w:rPr>
        <w:b/>
        <w:bCs/>
        <w:sz w:val="18"/>
        <w:szCs w:val="18"/>
      </w:rPr>
    </w:pPr>
    <w:bookmarkStart w:id="0" w:name="_Hlk54595731"/>
    <w:bookmarkStart w:id="1" w:name="_Hlk54595732"/>
    <w:bookmarkStart w:id="2" w:name="_Hlk54595854"/>
    <w:bookmarkStart w:id="3" w:name="_Hlk54595855"/>
    <w:bookmarkStart w:id="4" w:name="_Hlk54595861"/>
    <w:bookmarkStart w:id="5" w:name="_Hlk54595862"/>
    <w:bookmarkStart w:id="6" w:name="_Hlk54595887"/>
    <w:bookmarkStart w:id="7" w:name="_Hlk54595888"/>
    <w:bookmarkStart w:id="8" w:name="_Hlk54595895"/>
    <w:bookmarkStart w:id="9" w:name="_Hlk54595896"/>
    <w:bookmarkStart w:id="10" w:name="_Hlk54595903"/>
    <w:bookmarkStart w:id="11" w:name="_Hlk54595904"/>
    <w:r w:rsidRPr="002C390F">
      <w:rPr>
        <w:b/>
        <w:bCs/>
        <w:sz w:val="18"/>
        <w:szCs w:val="18"/>
      </w:rPr>
      <w:t xml:space="preserve">Copyright </w:t>
    </w:r>
    <w:r>
      <w:rPr>
        <w:rFonts w:cstheme="minorHAnsi"/>
        <w:b/>
        <w:bCs/>
        <w:sz w:val="18"/>
        <w:szCs w:val="18"/>
      </w:rPr>
      <w:t xml:space="preserve">© </w:t>
    </w:r>
    <w:r w:rsidRPr="002C390F">
      <w:rPr>
        <w:b/>
        <w:bCs/>
        <w:sz w:val="18"/>
        <w:szCs w:val="18"/>
      </w:rPr>
      <w:t>2020 – Efofex Software</w:t>
    </w:r>
    <w:bookmarkEnd w:id="0"/>
    <w:bookmarkEnd w:id="1"/>
    <w:r>
      <w:rPr>
        <w:b/>
        <w:bCs/>
        <w:sz w:val="18"/>
        <w:szCs w:val="18"/>
      </w:rPr>
      <w:t xml:space="preserve"> (</w:t>
    </w:r>
    <w:hyperlink r:id="rId1" w:history="1">
      <w:r w:rsidRPr="002C390F">
        <w:rPr>
          <w:rStyle w:val="Hyperlink"/>
          <w:b/>
          <w:bCs/>
          <w:sz w:val="18"/>
          <w:szCs w:val="18"/>
        </w:rPr>
        <w:t xml:space="preserve">Details </w:t>
      </w:r>
      <w:proofErr w:type="gramStart"/>
      <w:r w:rsidRPr="002C390F">
        <w:rPr>
          <w:rStyle w:val="Hyperlink"/>
          <w:b/>
          <w:bCs/>
          <w:sz w:val="18"/>
          <w:szCs w:val="18"/>
        </w:rPr>
        <w:t>For</w:t>
      </w:r>
      <w:proofErr w:type="gramEnd"/>
      <w:r w:rsidRPr="002C390F">
        <w:rPr>
          <w:rStyle w:val="Hyperlink"/>
          <w:b/>
          <w:bCs/>
          <w:sz w:val="18"/>
          <w:szCs w:val="18"/>
        </w:rPr>
        <w:t xml:space="preserve"> Subscribers</w:t>
      </w:r>
    </w:hyperlink>
    <w:r>
      <w:rPr>
        <w:b/>
        <w:bCs/>
        <w:sz w:val="18"/>
        <w:szCs w:val="18"/>
      </w:rPr>
      <w:t>)</w:t>
    </w:r>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AC60D" w14:textId="77777777" w:rsidR="00640CE8" w:rsidRDefault="00640CE8" w:rsidP="00563A08">
      <w:pPr>
        <w:spacing w:line="240" w:lineRule="auto"/>
      </w:pPr>
      <w:r>
        <w:separator/>
      </w:r>
    </w:p>
  </w:footnote>
  <w:footnote w:type="continuationSeparator" w:id="0">
    <w:p w14:paraId="69BEDA09" w14:textId="77777777" w:rsidR="00640CE8" w:rsidRDefault="00640CE8" w:rsidP="00563A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876F0"/>
    <w:multiLevelType w:val="hybridMultilevel"/>
    <w:tmpl w:val="55C4C0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C139B0"/>
    <w:multiLevelType w:val="hybridMultilevel"/>
    <w:tmpl w:val="3C026E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4F10207"/>
    <w:multiLevelType w:val="hybridMultilevel"/>
    <w:tmpl w:val="993E7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93"/>
    <w:rsid w:val="0002169D"/>
    <w:rsid w:val="000262ED"/>
    <w:rsid w:val="00027AFA"/>
    <w:rsid w:val="000333D0"/>
    <w:rsid w:val="0004560A"/>
    <w:rsid w:val="00082E04"/>
    <w:rsid w:val="00092854"/>
    <w:rsid w:val="00097956"/>
    <w:rsid w:val="000B4B3E"/>
    <w:rsid w:val="00170F12"/>
    <w:rsid w:val="001A2B98"/>
    <w:rsid w:val="001E36BE"/>
    <w:rsid w:val="0020693B"/>
    <w:rsid w:val="00207618"/>
    <w:rsid w:val="00216185"/>
    <w:rsid w:val="00223CF2"/>
    <w:rsid w:val="002648BB"/>
    <w:rsid w:val="0029012A"/>
    <w:rsid w:val="002C6A5F"/>
    <w:rsid w:val="002E0389"/>
    <w:rsid w:val="002F3A2B"/>
    <w:rsid w:val="0030569C"/>
    <w:rsid w:val="003B26FC"/>
    <w:rsid w:val="003E49FB"/>
    <w:rsid w:val="003E4A5C"/>
    <w:rsid w:val="00471297"/>
    <w:rsid w:val="0048530C"/>
    <w:rsid w:val="00495972"/>
    <w:rsid w:val="004C2BC2"/>
    <w:rsid w:val="005147F8"/>
    <w:rsid w:val="00524683"/>
    <w:rsid w:val="0054424F"/>
    <w:rsid w:val="00553A49"/>
    <w:rsid w:val="00555058"/>
    <w:rsid w:val="005624F8"/>
    <w:rsid w:val="00563A08"/>
    <w:rsid w:val="005C66AE"/>
    <w:rsid w:val="005D4ABB"/>
    <w:rsid w:val="00621393"/>
    <w:rsid w:val="00640CE8"/>
    <w:rsid w:val="00641CDE"/>
    <w:rsid w:val="00666EA9"/>
    <w:rsid w:val="00682FB6"/>
    <w:rsid w:val="006F112E"/>
    <w:rsid w:val="00731E85"/>
    <w:rsid w:val="007474E5"/>
    <w:rsid w:val="007749D1"/>
    <w:rsid w:val="00782BB0"/>
    <w:rsid w:val="00786316"/>
    <w:rsid w:val="007B4F9E"/>
    <w:rsid w:val="007D4164"/>
    <w:rsid w:val="00825AE1"/>
    <w:rsid w:val="00864111"/>
    <w:rsid w:val="00904F7D"/>
    <w:rsid w:val="00933DEB"/>
    <w:rsid w:val="00952851"/>
    <w:rsid w:val="00956B09"/>
    <w:rsid w:val="009C3FA7"/>
    <w:rsid w:val="009E492E"/>
    <w:rsid w:val="00A207AC"/>
    <w:rsid w:val="00A37F47"/>
    <w:rsid w:val="00A77C48"/>
    <w:rsid w:val="00A923FE"/>
    <w:rsid w:val="00A9338A"/>
    <w:rsid w:val="00AC73A4"/>
    <w:rsid w:val="00BA276F"/>
    <w:rsid w:val="00BC3162"/>
    <w:rsid w:val="00BD103D"/>
    <w:rsid w:val="00C02F8C"/>
    <w:rsid w:val="00C810CA"/>
    <w:rsid w:val="00CE3E3F"/>
    <w:rsid w:val="00D140DD"/>
    <w:rsid w:val="00D16919"/>
    <w:rsid w:val="00D3675D"/>
    <w:rsid w:val="00D7030B"/>
    <w:rsid w:val="00DA6014"/>
    <w:rsid w:val="00DC4F90"/>
    <w:rsid w:val="00DE03D2"/>
    <w:rsid w:val="00DE6DAF"/>
    <w:rsid w:val="00E02706"/>
    <w:rsid w:val="00E64272"/>
    <w:rsid w:val="00E646CD"/>
    <w:rsid w:val="00E6663C"/>
    <w:rsid w:val="00E91D94"/>
    <w:rsid w:val="00EC3EDF"/>
    <w:rsid w:val="00F4194D"/>
    <w:rsid w:val="00F420CF"/>
    <w:rsid w:val="00F44938"/>
    <w:rsid w:val="00F850C5"/>
    <w:rsid w:val="00F926F7"/>
    <w:rsid w:val="00F96101"/>
    <w:rsid w:val="00FB38CE"/>
    <w:rsid w:val="00FC74D5"/>
    <w:rsid w:val="00FF2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B70F8B"/>
  <w15:chartTrackingRefBased/>
  <w15:docId w15:val="{3F3A4DC8-BEB5-4621-97FA-29B68A078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851"/>
    <w:pPr>
      <w:spacing w:after="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FB38CE"/>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38C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B38CE"/>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563A08"/>
    <w:pPr>
      <w:tabs>
        <w:tab w:val="center" w:pos="4513"/>
        <w:tab w:val="right" w:pos="9026"/>
      </w:tabs>
      <w:spacing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563A08"/>
  </w:style>
  <w:style w:type="paragraph" w:styleId="Footer">
    <w:name w:val="footer"/>
    <w:basedOn w:val="Normal"/>
    <w:link w:val="FooterChar"/>
    <w:uiPriority w:val="99"/>
    <w:unhideWhenUsed/>
    <w:rsid w:val="00563A08"/>
    <w:pPr>
      <w:tabs>
        <w:tab w:val="center" w:pos="4513"/>
        <w:tab w:val="right" w:pos="9026"/>
      </w:tabs>
      <w:spacing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563A08"/>
  </w:style>
  <w:style w:type="character" w:styleId="Hyperlink">
    <w:name w:val="Hyperlink"/>
    <w:basedOn w:val="DefaultParagraphFont"/>
    <w:uiPriority w:val="99"/>
    <w:unhideWhenUsed/>
    <w:rsid w:val="00563A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efofex.com/librarytermsandconditions.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jh\OneDrive\Documents\Custom%20Office%20Templates\FX%20Ques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67D9C-AFB7-483A-96E2-14685F9C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FX Question.dotx</Template>
  <TotalTime>129</TotalTime>
  <Pages>7</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Hooper</dc:creator>
  <cp:keywords/>
  <dc:description/>
  <cp:lastModifiedBy>Efofex Development</cp:lastModifiedBy>
  <cp:revision>17</cp:revision>
  <dcterms:created xsi:type="dcterms:W3CDTF">2021-03-10T02:27:00Z</dcterms:created>
  <dcterms:modified xsi:type="dcterms:W3CDTF">2021-06-14T07:59:00Z</dcterms:modified>
</cp:coreProperties>
</file>