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6C5B60" w:rsidRDefault="00964C43" w:rsidP="00D44A16">
      <w:pPr>
        <w:jc w:val="right"/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</w:pPr>
      <w:r w:rsidRPr="006C5B60">
        <w:rPr>
          <w:rFonts w:ascii="Arial" w:hAnsi="Arial" w:cs="Arial"/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>FX Library</w:t>
      </w:r>
      <w:r w:rsidRPr="006C5B60">
        <w:rPr>
          <w:rFonts w:ascii="Arial" w:hAnsi="Arial" w:cs="Arial"/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7B487473" w14:textId="77777777" w:rsidR="00F62B1C" w:rsidRPr="006C5B60" w:rsidRDefault="00F62B1C" w:rsidP="00AA4A2E">
      <w:pPr>
        <w:jc w:val="right"/>
        <w:rPr>
          <w:rFonts w:ascii="Arial" w:hAnsi="Arial" w:cs="Arial"/>
          <w:color w:val="808080" w:themeColor="background1" w:themeShade="80"/>
          <w:sz w:val="32"/>
          <w:szCs w:val="32"/>
        </w:rPr>
      </w:pPr>
    </w:p>
    <w:p w14:paraId="25A861C8" w14:textId="77777777" w:rsidR="00AA4A2E" w:rsidRPr="006C5B60" w:rsidRDefault="00AA4A2E" w:rsidP="00AA4A2E">
      <w:pPr>
        <w:pBdr>
          <w:top w:val="single" w:sz="4" w:space="1" w:color="auto"/>
        </w:pBdr>
        <w:rPr>
          <w:rFonts w:ascii="Arial" w:hAnsi="Arial" w:cs="Arial"/>
          <w:sz w:val="36"/>
          <w:szCs w:val="36"/>
        </w:rPr>
      </w:pPr>
    </w:p>
    <w:p w14:paraId="47BBEED4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0FC6053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3AC22243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44A928AD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288A418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AFF9E5F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1B6B784F" w14:textId="3002ACD0" w:rsidR="00AA4A2E" w:rsidRPr="006C5B60" w:rsidRDefault="002832F3" w:rsidP="00964C43">
      <w:pPr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64"/>
          <w:szCs w:val="64"/>
        </w:rPr>
        <w:t>Continuous Growth &amp; Decay</w:t>
      </w:r>
    </w:p>
    <w:p w14:paraId="04F3215B" w14:textId="28560C11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7E534B70" w14:textId="77777777" w:rsidR="00AA4A2E" w:rsidRPr="006C5B60" w:rsidRDefault="00AA4A2E" w:rsidP="00964C43">
      <w:pPr>
        <w:rPr>
          <w:rFonts w:ascii="Arial" w:hAnsi="Arial" w:cs="Arial"/>
          <w:sz w:val="36"/>
          <w:szCs w:val="36"/>
        </w:rPr>
      </w:pPr>
    </w:p>
    <w:p w14:paraId="5C820E68" w14:textId="77777777" w:rsidR="00F62B1C" w:rsidRPr="006C5B60" w:rsidRDefault="00F62B1C">
      <w:pPr>
        <w:rPr>
          <w:rFonts w:ascii="Arial" w:hAnsi="Arial" w:cs="Arial"/>
          <w:sz w:val="36"/>
          <w:szCs w:val="36"/>
        </w:rPr>
      </w:pPr>
      <w:r w:rsidRPr="006C5B60">
        <w:rPr>
          <w:rFonts w:ascii="Arial" w:hAnsi="Arial" w:cs="Arial"/>
          <w:sz w:val="36"/>
          <w:szCs w:val="36"/>
        </w:rPr>
        <w:br w:type="page"/>
      </w:r>
    </w:p>
    <w:p w14:paraId="046F9C67" w14:textId="77777777" w:rsidR="00F62B1C" w:rsidRPr="006C5B60" w:rsidRDefault="00F62B1C" w:rsidP="00F62B1C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6C5B60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Pr="006C5B60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RPr="006C5B60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It depends. If the modifications are substantial, YES. If the modifications are trivial or superficial, NO. Using the Parameter Regeneration feature of our products is NOT a substantial </w:t>
      </w:r>
      <w:proofErr w:type="gram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modification</w:t>
      </w:r>
      <w:proofErr w:type="gramEnd"/>
    </w:p>
    <w:p w14:paraId="1A1590D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6C5B60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RPr="006C5B60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6C5B60" w:rsidRDefault="001F101A" w:rsidP="001F101A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How To Use This Material</w:t>
      </w:r>
    </w:p>
    <w:p w14:paraId="52B50A22" w14:textId="26BBF1D5" w:rsidR="00F62B1C" w:rsidRPr="006C5B60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 w:rsidRPr="006C5B60"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r w:rsidR="00772A39" w:rsidRPr="006C5B60">
        <w:rPr>
          <w:rFonts w:ascii="Arial" w:eastAsia="Times New Roman" w:hAnsi="Arial" w:cs="Arial"/>
          <w:color w:val="000000" w:themeColor="text1"/>
          <w:lang w:eastAsia="en-AU"/>
        </w:rPr>
        <w:t>presentation,</w:t>
      </w:r>
      <w:r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Pr="006C5B60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316158C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650011D" w14:textId="5ED9021B" w:rsidR="00166769" w:rsidRDefault="00DB14FC">
      <w:pPr>
        <w:rPr>
          <w:rFonts w:ascii="Arial" w:hAnsi="Arial" w:cs="Arial"/>
        </w:rPr>
      </w:pPr>
      <w:r w:rsidRPr="00DB14FC">
        <w:rPr>
          <w:rFonts w:ascii="Arial" w:hAnsi="Arial" w:cs="Arial"/>
          <w:b/>
          <w:bCs/>
          <w:noProof/>
          <w:position w:val="-2"/>
          <w:sz w:val="36"/>
          <w:szCs w:val="36"/>
        </w:rPr>
        <w:drawing>
          <wp:inline distT="0" distB="0" distL="0" distR="0" wp14:anchorId="67EDD2A6" wp14:editId="7511BA17">
            <wp:extent cx="808043" cy="109538"/>
            <wp:effectExtent l="0" t="0" r="0" b="5080"/>
            <wp:docPr id="1459521465" name="Picture 1" descr="&lt;EFOFEX&gt;&#10;id:fxe{31004986-0dcd-4e38-b7d1-8612ddedac8b}&#10;FXGP:DP-YwcuScJ&#10;FXData: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21465" name="Picture 1" descr="&lt;EFOFEX&gt;&#10;id:fxe{31004986-0dcd-4e38-b7d1-8612ddedac8b}&#10;FXGP:DP-YwcuScJ&#10;FXData: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043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C85">
        <w:rPr>
          <w:rFonts w:ascii="Arial" w:hAnsi="Arial" w:cs="Arial"/>
          <w:b/>
          <w:bCs/>
          <w:sz w:val="36"/>
          <w:szCs w:val="36"/>
        </w:rPr>
        <w:t xml:space="preserve"> </w:t>
      </w:r>
      <w:r w:rsidR="00164C85" w:rsidRPr="00164C85">
        <w:rPr>
          <w:rFonts w:ascii="Arial" w:hAnsi="Arial" w:cs="Arial"/>
        </w:rPr>
        <w:t xml:space="preserve">is a radioactive isotope with a </w:t>
      </w:r>
      <w:r w:rsidR="00166769">
        <w:rPr>
          <w:rFonts w:ascii="Arial" w:hAnsi="Arial" w:cs="Arial"/>
        </w:rPr>
        <w:t xml:space="preserve">short </w:t>
      </w:r>
      <w:r w:rsidR="00164C85" w:rsidRPr="00164C85">
        <w:rPr>
          <w:rFonts w:ascii="Arial" w:hAnsi="Arial" w:cs="Arial"/>
        </w:rPr>
        <w:t xml:space="preserve">half-life </w:t>
      </w:r>
      <w:r w:rsidR="00166769">
        <w:rPr>
          <w:rFonts w:ascii="Arial" w:hAnsi="Arial" w:cs="Arial"/>
        </w:rPr>
        <w:t>(measured in hours)</w:t>
      </w:r>
      <w:r w:rsidR="00164C85">
        <w:rPr>
          <w:rFonts w:ascii="Arial" w:hAnsi="Arial" w:cs="Arial"/>
        </w:rPr>
        <w:t>.</w:t>
      </w:r>
      <w:r w:rsidR="00166769">
        <w:rPr>
          <w:rFonts w:ascii="Arial" w:hAnsi="Arial" w:cs="Arial"/>
        </w:rPr>
        <w:t xml:space="preserve"> A scientist has a </w:t>
      </w:r>
      <w:r w:rsidRPr="00DB14FC">
        <w:rPr>
          <w:rFonts w:ascii="Arial" w:hAnsi="Arial" w:cs="Arial"/>
          <w:noProof/>
          <w:position w:val="-8"/>
        </w:rPr>
        <w:drawing>
          <wp:inline distT="0" distB="0" distL="0" distR="0" wp14:anchorId="4632A1E5" wp14:editId="6C7DAC4A">
            <wp:extent cx="577854" cy="147639"/>
            <wp:effectExtent l="0" t="0" r="0" b="5080"/>
            <wp:docPr id="1112944861" name="Picture 2" descr="&lt;EFOFEX&gt;&#10;id:fxe{282dc125-e149-4da8-b7b0-54f47b91871f}&#10;FXGP:DP-YwcuScJ&#10;FXData: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44861" name="Picture 2" descr="&lt;EFOFEX&gt;&#10;id:fxe{282dc125-e149-4da8-b7b0-54f47b91871f}&#10;FXGP:DP-YwcuScJ&#10;FXData: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854" cy="1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769">
        <w:rPr>
          <w:rFonts w:ascii="Arial" w:hAnsi="Arial" w:cs="Arial"/>
        </w:rPr>
        <w:t xml:space="preserve"> sample of the isotope and is measuring its decay.</w:t>
      </w:r>
    </w:p>
    <w:p w14:paraId="3E13701C" w14:textId="73A71BE2" w:rsidR="00166769" w:rsidRDefault="00166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mass, in milligrams, of </w:t>
      </w:r>
      <w:r w:rsidR="00DB14FC" w:rsidRPr="00DB14FC">
        <w:rPr>
          <w:rFonts w:ascii="Arial" w:hAnsi="Arial" w:cs="Arial"/>
          <w:b/>
          <w:bCs/>
          <w:noProof/>
          <w:position w:val="-2"/>
          <w:sz w:val="36"/>
          <w:szCs w:val="36"/>
        </w:rPr>
        <w:drawing>
          <wp:inline distT="0" distB="0" distL="0" distR="0" wp14:anchorId="6CE59014" wp14:editId="69DBCD8F">
            <wp:extent cx="808043" cy="109538"/>
            <wp:effectExtent l="0" t="0" r="0" b="5080"/>
            <wp:docPr id="283568639" name="Picture 3" descr="&lt;EFOFEX&gt;&#10;id:fxe{c880ec3a-bba4-4b4a-b10d-bbc2136fd573}&#10;FXGP:DP-YwcuScJ&#10;FXData: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68639" name="Picture 3" descr="&lt;EFOFEX&gt;&#10;id:fxe{c880ec3a-bba4-4b4a-b10d-bbc2136fd573}&#10;FXGP:DP-YwcuScJ&#10;FXData: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043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r w:rsidRPr="00166769">
        <w:rPr>
          <w:rFonts w:ascii="Arial" w:hAnsi="Arial" w:cs="Arial"/>
        </w:rPr>
        <w:t>remaining after t hours can be written as</w:t>
      </w:r>
    </w:p>
    <w:p w14:paraId="41E8213C" w14:textId="37DC09DB" w:rsidR="00166769" w:rsidRDefault="0016676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B14FC" w:rsidRPr="00DB14FC">
        <w:rPr>
          <w:rFonts w:ascii="Arial" w:hAnsi="Arial" w:cs="Arial"/>
          <w:noProof/>
          <w:position w:val="-8"/>
        </w:rPr>
        <w:drawing>
          <wp:inline distT="0" distB="0" distL="0" distR="0" wp14:anchorId="0F72EA68" wp14:editId="39604E74">
            <wp:extent cx="787406" cy="165101"/>
            <wp:effectExtent l="0" t="0" r="0" b="6350"/>
            <wp:docPr id="1901217954" name="Picture 4" descr="&lt;EFOFEX&gt;&#10;id:fxe{af8ba7fc-40f7-42cd-aec7-07a2570fb5b4}&#10;FXGP:DP-YwcuScJ&#10;FXData: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17954" name="Picture 4" descr="&lt;EFOFEX&gt;&#10;id:fxe{af8ba7fc-40f7-42cd-aec7-07a2570fb5b4}&#10;FXGP:DP-YwcuScJ&#10;FXData: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406" cy="1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BB7E" w14:textId="77777777" w:rsidR="00166769" w:rsidRDefault="001667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 w:rsidRPr="00166769"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 w:rsidRPr="00166769"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are constants.</w:t>
      </w:r>
    </w:p>
    <w:p w14:paraId="41EDE2A3" w14:textId="2A520F5E" w:rsidR="00374E0D" w:rsidRDefault="00166769" w:rsidP="008F04C4">
      <w:pPr>
        <w:rPr>
          <w:rFonts w:ascii="Arial" w:hAnsi="Arial" w:cs="Arial"/>
        </w:rPr>
      </w:pPr>
      <w:r w:rsidRPr="008F04C4">
        <w:rPr>
          <w:rFonts w:ascii="Arial" w:hAnsi="Arial" w:cs="Arial"/>
        </w:rPr>
        <w:t xml:space="preserve">The scientist notes that, after </w:t>
      </w:r>
      <w:r w:rsidR="00DB14FC" w:rsidRPr="00DB14FC">
        <w:rPr>
          <w:rFonts w:ascii="Arial" w:hAnsi="Arial" w:cs="Arial"/>
          <w:noProof/>
          <w:position w:val="-2"/>
        </w:rPr>
        <w:drawing>
          <wp:inline distT="0" distB="0" distL="0" distR="0" wp14:anchorId="709834BE" wp14:editId="7B0CAA3B">
            <wp:extent cx="206377" cy="109538"/>
            <wp:effectExtent l="0" t="0" r="3175" b="5080"/>
            <wp:docPr id="284008898" name="Picture 5" descr="&lt;EFOFEX&gt;&#10;id:fxe{c6e6cf16-de08-4ec7-996c-eafac4e9d0e7}&#10;FXGP:DP-YwcuScJ&#10;FXData: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08898" name="Picture 5" descr="&lt;EFOFEX&gt;&#10;id:fxe{c6e6cf16-de08-4ec7-996c-eafac4e9d0e7}&#10;FXGP:DP-YwcuScJ&#10;FXData: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77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4C4">
        <w:rPr>
          <w:rFonts w:ascii="Arial" w:hAnsi="Arial" w:cs="Arial"/>
        </w:rPr>
        <w:t xml:space="preserve"> hours, there are </w:t>
      </w:r>
      <w:r w:rsidR="00DB14FC" w:rsidRPr="00DB14FC">
        <w:rPr>
          <w:rFonts w:ascii="Arial" w:hAnsi="Arial" w:cs="Arial"/>
          <w:noProof/>
          <w:position w:val="-8"/>
        </w:rPr>
        <w:drawing>
          <wp:inline distT="0" distB="0" distL="0" distR="0" wp14:anchorId="29244551" wp14:editId="3032A400">
            <wp:extent cx="577854" cy="147639"/>
            <wp:effectExtent l="0" t="0" r="0" b="5080"/>
            <wp:docPr id="245431693" name="Picture 6" descr="&lt;EFOFEX&gt;&#10;id:fxe{47bbda61-26bb-4ae9-b4a9-d69b66423c25}&#10;FXGP:DP-YwcuScJ&#10;FXData: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31693" name="Picture 6" descr="&lt;EFOFEX&gt;&#10;id:fxe{47bbda61-26bb-4ae9-b4a9-d69b66423c25}&#10;FXGP:DP-YwcuScJ&#10;FXData: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4" cy="1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4C4" w:rsidRPr="008F04C4">
        <w:rPr>
          <w:rFonts w:ascii="Arial" w:hAnsi="Arial" w:cs="Arial"/>
        </w:rPr>
        <w:t xml:space="preserve"> of the isotope remaining</w:t>
      </w:r>
      <w:r w:rsidR="008F04C4">
        <w:rPr>
          <w:rFonts w:ascii="Arial" w:hAnsi="Arial" w:cs="Arial"/>
        </w:rPr>
        <w:t>.</w:t>
      </w:r>
    </w:p>
    <w:p w14:paraId="46D4DA2F" w14:textId="305BA69A" w:rsidR="008F04C4" w:rsidRPr="008F04C4" w:rsidRDefault="008F04C4" w:rsidP="008F04C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this information to find </w:t>
      </w:r>
      <w:r w:rsidRPr="008F04C4"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 w:rsidRPr="008F04C4"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56F5C9C8" w14:textId="0518796C" w:rsidR="004E36BF" w:rsidRDefault="008F04C4" w:rsidP="004E36BF">
      <w:pPr>
        <w:rPr>
          <w:rFonts w:ascii="Arial" w:hAnsi="Arial" w:cs="Arial"/>
        </w:rPr>
      </w:pPr>
      <w:r>
        <w:rPr>
          <w:rFonts w:ascii="Arial" w:hAnsi="Arial" w:cs="Arial"/>
        </w:rPr>
        <w:t>The scientist is interested in the half-life of the isotope.</w:t>
      </w:r>
    </w:p>
    <w:p w14:paraId="16F6C56E" w14:textId="66AB3D9E" w:rsidR="008F04C4" w:rsidRDefault="008F04C4" w:rsidP="008F04C4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Use your formula to calculate the half-life of the isotope, in hours, to 3 decimal places.</w:t>
      </w:r>
    </w:p>
    <w:p w14:paraId="5267B2A2" w14:textId="77777777" w:rsidR="008F04C4" w:rsidRPr="008F04C4" w:rsidRDefault="008F04C4" w:rsidP="008F04C4">
      <w:pPr>
        <w:rPr>
          <w:rFonts w:ascii="Arial" w:hAnsi="Arial" w:cs="Arial"/>
        </w:rPr>
      </w:pPr>
    </w:p>
    <w:p w14:paraId="37873945" w14:textId="59ACDBA4" w:rsidR="004E36BF" w:rsidRDefault="004E36BF" w:rsidP="004E36BF">
      <w:pPr>
        <w:rPr>
          <w:rFonts w:ascii="Arial" w:hAnsi="Arial" w:cs="Arial"/>
        </w:rPr>
      </w:pPr>
    </w:p>
    <w:p w14:paraId="5772F8AB" w14:textId="70BAAD02" w:rsidR="004E36BF" w:rsidRDefault="004E36BF" w:rsidP="004E36BF">
      <w:pPr>
        <w:rPr>
          <w:rFonts w:ascii="Arial" w:hAnsi="Arial" w:cs="Arial"/>
        </w:rPr>
      </w:pPr>
    </w:p>
    <w:p w14:paraId="448C0D5A" w14:textId="77777777" w:rsidR="004E36BF" w:rsidRPr="004E36BF" w:rsidRDefault="004E36BF" w:rsidP="004E36BF">
      <w:pPr>
        <w:rPr>
          <w:rFonts w:ascii="Arial" w:hAnsi="Arial" w:cs="Arial"/>
        </w:rPr>
      </w:pPr>
    </w:p>
    <w:p w14:paraId="0906CBAB" w14:textId="758D1F12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Solution</w:t>
      </w:r>
    </w:p>
    <w:p w14:paraId="77FD1923" w14:textId="08BA235A" w:rsidR="00064D61" w:rsidRPr="006168CF" w:rsidRDefault="00064D61" w:rsidP="00C94021">
      <w:pPr>
        <w:jc w:val="center"/>
      </w:pPr>
    </w:p>
    <w:p w14:paraId="5BE20AC2" w14:textId="6259B8FA" w:rsidR="00064D61" w:rsidRPr="006168CF" w:rsidRDefault="00064D61" w:rsidP="00064D61">
      <w:pPr>
        <w:ind w:left="720" w:hanging="720"/>
      </w:pPr>
      <w:r w:rsidRPr="006168CF">
        <w:t>a)</w:t>
      </w:r>
      <w:r w:rsidRPr="006168CF">
        <w:tab/>
      </w:r>
      <w:r>
        <w:t xml:space="preserve"> </w:t>
      </w:r>
      <w:r w:rsidRPr="006168CF">
        <w:t xml:space="preserve"> </w:t>
      </w:r>
      <w:r w:rsidR="00DB14FC" w:rsidRPr="00DB14FC">
        <w:rPr>
          <w:noProof/>
          <w:position w:val="-368"/>
        </w:rPr>
        <w:drawing>
          <wp:inline distT="0" distB="0" distL="0" distR="0" wp14:anchorId="271A4881" wp14:editId="55B10B7E">
            <wp:extent cx="2120916" cy="2435243"/>
            <wp:effectExtent l="0" t="0" r="0" b="3175"/>
            <wp:docPr id="979738038" name="Picture 7" descr="&lt;EFOFEX&gt;&#10;id:fxe{9d5fa0a4-be0d-44b2-ab8d-23b2e49bdf38}&#10;FXGP:DP-YwcuScJ&#10;FXData: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38038" name="Picture 7" descr="&lt;EFOFEX&gt;&#10;id:fxe{9d5fa0a4-be0d-44b2-ab8d-23b2e49bdf38}&#10;FXGP:DP-YwcuScJ&#10;FXData: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0916" cy="24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8CF">
        <w:br/>
      </w:r>
    </w:p>
    <w:p w14:paraId="09C399C9" w14:textId="2427BE97" w:rsidR="00064D61" w:rsidRPr="006168CF" w:rsidRDefault="00064D61" w:rsidP="00064D61">
      <w:r w:rsidRPr="006168CF">
        <w:lastRenderedPageBreak/>
        <w:t>b)</w:t>
      </w:r>
      <w:r w:rsidRPr="006168CF">
        <w:tab/>
      </w:r>
      <w:r w:rsidR="00DB14FC" w:rsidRPr="00DB14FC">
        <w:rPr>
          <w:noProof/>
          <w:position w:val="-232"/>
        </w:rPr>
        <w:drawing>
          <wp:inline distT="0" distB="0" distL="0" distR="0" wp14:anchorId="23C76ECA" wp14:editId="3C14EE9E">
            <wp:extent cx="2578119" cy="1587512"/>
            <wp:effectExtent l="0" t="0" r="0" b="0"/>
            <wp:docPr id="14186850" name="Picture 8" descr="&lt;EFOFEX&gt;&#10;id:fxe{cc289121-b51a-441c-8943-653a5e1a726a}&#10;FXGP:DP-YwcuScJ&#10;FXData: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850" name="Picture 8" descr="&lt;EFOFEX&gt;&#10;id:fxe{cc289121-b51a-441c-8943-653a5e1a726a}&#10;FXGP:DP-YwcuScJ&#10;FXData: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8119" cy="158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168CF">
        <w:t xml:space="preserve"> </w:t>
      </w:r>
    </w:p>
    <w:p w14:paraId="3A4B0A16" w14:textId="77777777" w:rsidR="00CE035E" w:rsidRPr="006C5B60" w:rsidRDefault="00CE035E" w:rsidP="00CE035E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2839A306" w14:textId="244060FE" w:rsidR="00D53861" w:rsidRPr="006C5B60" w:rsidRDefault="00070C33" w:rsidP="006C5B6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900 000</w:t>
      </w:r>
      <w:r w:rsidR="00064D61">
        <w:rPr>
          <w:rFonts w:ascii="Arial" w:eastAsia="Times New Roman" w:hAnsi="Arial" w:cs="Arial"/>
          <w:color w:val="000000" w:themeColor="text1"/>
          <w:lang w:eastAsia="en-AU"/>
        </w:rPr>
        <w:t>+</w:t>
      </w:r>
      <w:r w:rsidR="00CE035E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0877868" w14:textId="77777777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57098C30" w14:textId="5D2F2D5C" w:rsidR="004A48E5" w:rsidRDefault="0028301A" w:rsidP="004A48E5">
      <w:pPr>
        <w:rPr>
          <w:rFonts w:cs="Times New Roman (Body CS)"/>
        </w:rPr>
      </w:pPr>
      <w:r>
        <w:rPr>
          <w:rFonts w:cs="Times New Roman (Body CS)"/>
        </w:rPr>
        <w:t xml:space="preserve">The population of a local government area during the 1996 census was </w:t>
      </w:r>
      <w:r w:rsidR="003D64BA" w:rsidRPr="003D64BA">
        <w:rPr>
          <w:rFonts w:cs="Times New Roman (Body CS)"/>
          <w:noProof/>
          <w:position w:val="-2"/>
        </w:rPr>
        <w:drawing>
          <wp:inline distT="0" distB="0" distL="0" distR="0" wp14:anchorId="34DD4472" wp14:editId="7EFF99F3">
            <wp:extent cx="434978" cy="109538"/>
            <wp:effectExtent l="0" t="0" r="3175" b="5080"/>
            <wp:docPr id="811197924" name="Picture 9" descr="&lt;EFOFEX&gt;&#10;id:fxe{78ac4f79-0e17-46bc-92ec-10e664074d0c}&#10;FXGP:DP-BDfZdK3&#10;FXData: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97924" name="Picture 9" descr="&lt;EFOFEX&gt;&#10;id:fxe{78ac4f79-0e17-46bc-92ec-10e664074d0c}&#10;FXGP:DP-BDfZdK3&#10;FXData: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9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but had grown to </w:t>
      </w:r>
      <w:r w:rsidR="003D64BA" w:rsidRPr="003D64BA">
        <w:rPr>
          <w:rFonts w:cs="Times New Roman (Body CS)"/>
          <w:noProof/>
          <w:position w:val="-2"/>
        </w:rPr>
        <w:drawing>
          <wp:inline distT="0" distB="0" distL="0" distR="0" wp14:anchorId="75EC1BE1" wp14:editId="37821C0F">
            <wp:extent cx="434978" cy="109538"/>
            <wp:effectExtent l="0" t="0" r="3175" b="5080"/>
            <wp:docPr id="642393726" name="Picture 10" descr="&lt;EFOFEX&gt;&#10;id:fxe{c5a82ac0-be1f-466c-8bd5-62fed66d386c}&#10;FXGP:DP-BDfZdK3&#10;FXData: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93726" name="Picture 10" descr="&lt;EFOFEX&gt;&#10;id:fxe{c5a82ac0-be1f-466c-8bd5-62fed66d386c}&#10;FXGP:DP-BDfZdK3&#10;FXData: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9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by the time of the 2021 census.</w:t>
      </w:r>
    </w:p>
    <w:p w14:paraId="185FC8E0" w14:textId="69AF2AE9" w:rsidR="0028301A" w:rsidRDefault="0028301A" w:rsidP="004A48E5">
      <w:pPr>
        <w:rPr>
          <w:rFonts w:cs="Times New Roman (Body CS)"/>
        </w:rPr>
      </w:pPr>
      <w:r>
        <w:rPr>
          <w:rFonts w:cs="Times New Roman (Body CS)"/>
        </w:rPr>
        <w:t xml:space="preserve">Assuming that the population </w:t>
      </w:r>
      <w:r w:rsidRPr="007404F1">
        <w:rPr>
          <w:rFonts w:cs="Times New Roman (Body CS)"/>
          <w:i/>
          <w:iCs/>
        </w:rPr>
        <w:t>P</w:t>
      </w:r>
      <w:r>
        <w:rPr>
          <w:rFonts w:cs="Times New Roman (Body CS)"/>
        </w:rPr>
        <w:t xml:space="preserve"> is increasing exponentially and satisfies an equation of the form </w:t>
      </w:r>
      <w:r w:rsidR="003D64BA" w:rsidRPr="003D64BA">
        <w:rPr>
          <w:rFonts w:cs="Times New Roman (Body CS)"/>
          <w:noProof/>
          <w:position w:val="-2"/>
        </w:rPr>
        <w:drawing>
          <wp:inline distT="0" distB="0" distL="0" distR="0" wp14:anchorId="000E2BBA" wp14:editId="5ADFFE6F">
            <wp:extent cx="539754" cy="134938"/>
            <wp:effectExtent l="0" t="0" r="0" b="0"/>
            <wp:docPr id="1180105395" name="Picture 11" descr="&lt;EFOFEX&gt;&#10;id:fxe{e7e8b4d0-5cf8-4e42-be50-83cb9717464b}&#10;FXGP:DP-BDfZdK3&#10;FXData: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05395" name="Picture 11" descr="&lt;EFOFEX&gt;&#10;id:fxe{e7e8b4d0-5cf8-4e42-be50-83cb9717464b}&#10;FXGP:DP-BDfZdK3&#10;FXData: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4" cy="1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where </w:t>
      </w:r>
      <w:r w:rsidRPr="007404F1">
        <w:rPr>
          <w:rFonts w:cs="Times New Roman (Body CS)"/>
          <w:i/>
          <w:iCs/>
        </w:rPr>
        <w:t>A</w:t>
      </w:r>
      <w:r>
        <w:rPr>
          <w:rFonts w:cs="Times New Roman (Body CS)"/>
        </w:rPr>
        <w:t xml:space="preserve"> and </w:t>
      </w:r>
      <w:r w:rsidRPr="007404F1">
        <w:rPr>
          <w:rFonts w:cs="Times New Roman (Body CS)"/>
          <w:i/>
          <w:iCs/>
        </w:rPr>
        <w:t>k</w:t>
      </w:r>
      <w:r>
        <w:rPr>
          <w:rFonts w:cs="Times New Roman (Body CS)"/>
        </w:rPr>
        <w:t xml:space="preserve"> are constants and </w:t>
      </w:r>
      <w:r w:rsidRPr="007404F1">
        <w:rPr>
          <w:rFonts w:cs="Times New Roman (Body CS)"/>
          <w:i/>
          <w:iCs/>
        </w:rPr>
        <w:t>t</w:t>
      </w:r>
      <w:r>
        <w:rPr>
          <w:rFonts w:cs="Times New Roman (Body CS)"/>
        </w:rPr>
        <w:t xml:space="preserve"> is measured in years </w:t>
      </w:r>
      <w:r w:rsidR="007404F1">
        <w:rPr>
          <w:rFonts w:cs="Times New Roman (Body CS)"/>
        </w:rPr>
        <w:t>from the beginning of 1996.</w:t>
      </w:r>
    </w:p>
    <w:p w14:paraId="51818774" w14:textId="579107D2" w:rsidR="007404F1" w:rsidRDefault="007404F1" w:rsidP="007404F1">
      <w:pPr>
        <w:pStyle w:val="ListParagraph"/>
        <w:numPr>
          <w:ilvl w:val="0"/>
          <w:numId w:val="19"/>
        </w:numPr>
        <w:rPr>
          <w:rFonts w:cs="Times New Roman (Body CS)"/>
        </w:rPr>
      </w:pPr>
      <w:r>
        <w:rPr>
          <w:rFonts w:cs="Times New Roman (Body CS)"/>
        </w:rPr>
        <w:t xml:space="preserve">Show that </w:t>
      </w:r>
      <w:r w:rsidR="003D64BA" w:rsidRPr="003D64BA">
        <w:rPr>
          <w:rFonts w:cs="Times New Roman (Body CS)"/>
          <w:noProof/>
          <w:position w:val="-2"/>
        </w:rPr>
        <w:drawing>
          <wp:inline distT="0" distB="0" distL="0" distR="0" wp14:anchorId="38DECD85" wp14:editId="280063C1">
            <wp:extent cx="539754" cy="134938"/>
            <wp:effectExtent l="0" t="0" r="0" b="0"/>
            <wp:docPr id="1392260797" name="Picture 12" descr="&lt;EFOFEX&gt;&#10;id:fxe{00264fac-0db4-485d-b6e4-428a7a531c8d}&#10;FXGP:DP-BDfZdK3&#10;FXData: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60797" name="Picture 12" descr="&lt;EFOFEX&gt;&#10;id:fxe{00264fac-0db4-485d-b6e4-428a7a531c8d}&#10;FXGP:DP-BDfZdK3&#10;FXData: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4" cy="1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satisfies </w:t>
      </w:r>
      <w:r w:rsidR="003D64BA" w:rsidRPr="003D64BA">
        <w:rPr>
          <w:rFonts w:cs="Times New Roman (Body CS)"/>
          <w:noProof/>
          <w:position w:val="-18"/>
        </w:rPr>
        <w:drawing>
          <wp:inline distT="0" distB="0" distL="0" distR="0" wp14:anchorId="71E5F746" wp14:editId="5D222375">
            <wp:extent cx="546104" cy="296865"/>
            <wp:effectExtent l="0" t="0" r="6350" b="8255"/>
            <wp:docPr id="523827333" name="Picture 13" descr="&lt;EFOFEX&gt;&#10;id:fxe{80aa42f6-ff1c-4dff-b20a-4207f0510676}&#10;FXGP:DP-BDfZdK3&#10;FXData: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27333" name="Picture 13" descr="&lt;EFOFEX&gt;&#10;id:fxe{80aa42f6-ff1c-4dff-b20a-4207f0510676}&#10;FXGP:DP-BDfZdK3&#10;FXData: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104" cy="2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F64F" w14:textId="77777777" w:rsidR="007404F1" w:rsidRDefault="007404F1" w:rsidP="007404F1">
      <w:pPr>
        <w:pStyle w:val="ListParagraph"/>
        <w:rPr>
          <w:rFonts w:cs="Times New Roman (Body CS)"/>
        </w:rPr>
      </w:pPr>
    </w:p>
    <w:p w14:paraId="05676BB6" w14:textId="25997F72" w:rsidR="007404F1" w:rsidRPr="007404F1" w:rsidRDefault="007404F1" w:rsidP="007404F1">
      <w:pPr>
        <w:pStyle w:val="ListParagraph"/>
        <w:numPr>
          <w:ilvl w:val="0"/>
          <w:numId w:val="19"/>
        </w:numPr>
        <w:rPr>
          <w:rFonts w:cs="Times New Roman (Body CS)"/>
        </w:rPr>
      </w:pPr>
      <w:r w:rsidRPr="007404F1">
        <w:rPr>
          <w:rFonts w:cs="Times New Roman (Body CS)"/>
        </w:rPr>
        <w:t xml:space="preserve">Determine the value of </w:t>
      </w:r>
      <w:r w:rsidRPr="002709AF">
        <w:rPr>
          <w:rFonts w:cs="Times New Roman (Body CS)"/>
          <w:i/>
          <w:iCs/>
        </w:rPr>
        <w:t>A</w:t>
      </w:r>
      <w:r w:rsidRPr="007404F1">
        <w:rPr>
          <w:rFonts w:cs="Times New Roman (Body CS)"/>
        </w:rPr>
        <w:t xml:space="preserve"> and </w:t>
      </w:r>
      <w:r w:rsidRPr="002709AF">
        <w:rPr>
          <w:rFonts w:cs="Times New Roman (Body CS)"/>
          <w:i/>
          <w:iCs/>
        </w:rPr>
        <w:t>k</w:t>
      </w:r>
      <w:r w:rsidRPr="007404F1">
        <w:rPr>
          <w:rFonts w:cs="Times New Roman (Body CS)"/>
        </w:rPr>
        <w:t xml:space="preserve"> and complete the equation.</w:t>
      </w:r>
    </w:p>
    <w:p w14:paraId="6F770BE1" w14:textId="77777777" w:rsidR="007404F1" w:rsidRDefault="007404F1" w:rsidP="007404F1">
      <w:pPr>
        <w:pStyle w:val="ListParagraph"/>
        <w:rPr>
          <w:rFonts w:cs="Times New Roman (Body CS)"/>
        </w:rPr>
      </w:pPr>
    </w:p>
    <w:p w14:paraId="4D28A1DA" w14:textId="0C2C8B7C" w:rsidR="007404F1" w:rsidRPr="007404F1" w:rsidRDefault="007404F1" w:rsidP="007404F1">
      <w:pPr>
        <w:pStyle w:val="ListParagraph"/>
        <w:numPr>
          <w:ilvl w:val="0"/>
          <w:numId w:val="19"/>
        </w:numPr>
        <w:rPr>
          <w:rFonts w:cs="Times New Roman (Body CS)"/>
        </w:rPr>
      </w:pPr>
      <w:r>
        <w:rPr>
          <w:rFonts w:cs="Times New Roman (Body CS)"/>
        </w:rPr>
        <w:t xml:space="preserve">Use your equation to predict the year when the population of the local area will have tripled to </w:t>
      </w:r>
      <w:r w:rsidR="003D64BA" w:rsidRPr="003D64BA">
        <w:rPr>
          <w:rFonts w:cs="Times New Roman (Body CS)"/>
          <w:noProof/>
          <w:position w:val="-2"/>
        </w:rPr>
        <w:drawing>
          <wp:inline distT="0" distB="0" distL="0" distR="0" wp14:anchorId="23EFCBB8" wp14:editId="274C39C3">
            <wp:extent cx="434978" cy="109538"/>
            <wp:effectExtent l="0" t="0" r="3175" b="5080"/>
            <wp:docPr id="578895692" name="Picture 14" descr="&lt;EFOFEX&gt;&#10;id:fxe{e8b9870e-0099-49d2-baea-0db73ec379f7}&#10;FXGP:DP-BDfZdK3&#10;FXData: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95692" name="Picture 14" descr="&lt;EFOFEX&gt;&#10;id:fxe{e8b9870e-0099-49d2-baea-0db73ec379f7}&#10;FXGP:DP-BDfZdK3&#10;FXData: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9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>.</w:t>
      </w:r>
    </w:p>
    <w:p w14:paraId="1857A622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25C8D661" w14:textId="1C4EDBEC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17A84996" w14:textId="6F9BB917" w:rsidR="004A48E5" w:rsidRPr="00FF0219" w:rsidRDefault="004A48E5" w:rsidP="004A48E5">
      <w:pPr>
        <w:rPr>
          <w:rFonts w:cs="Times New Roman (Body CS)"/>
        </w:rPr>
      </w:pPr>
      <w:r w:rsidRPr="00FF0219">
        <w:rPr>
          <w:rFonts w:cs="Times New Roman (Body CS)"/>
        </w:rPr>
        <w:t xml:space="preserve">a) </w:t>
      </w:r>
      <w:r w:rsidRPr="00FF0219">
        <w:rPr>
          <w:rFonts w:cs="Times New Roman (Body CS)"/>
        </w:rPr>
        <w:tab/>
      </w:r>
      <w:r>
        <w:rPr>
          <w:rFonts w:cs="Times New Roman (Body CS)"/>
        </w:rPr>
        <w:t xml:space="preserve"> </w:t>
      </w:r>
      <w:r w:rsidRPr="00FF0219">
        <w:rPr>
          <w:rFonts w:cs="Times New Roman (Body CS)"/>
        </w:rPr>
        <w:t xml:space="preserve"> </w:t>
      </w:r>
      <w:r w:rsidR="003D64BA" w:rsidRPr="003D64BA">
        <w:rPr>
          <w:rFonts w:cs="Times New Roman (Body CS)"/>
          <w:noProof/>
          <w:position w:val="-96"/>
        </w:rPr>
        <w:drawing>
          <wp:inline distT="0" distB="0" distL="0" distR="0" wp14:anchorId="44189460" wp14:editId="5E636F86">
            <wp:extent cx="742955" cy="731843"/>
            <wp:effectExtent l="0" t="0" r="0" b="0"/>
            <wp:docPr id="1129811381" name="Picture 15" descr="&lt;EFOFEX&gt;&#10;id:fxe{252d4988-91a5-4634-aa6d-5244bf13b583}&#10;FXGP:DP-BDfZdK3&#10;FXData: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11381" name="Picture 15" descr="&lt;EFOFEX&gt;&#10;id:fxe{252d4988-91a5-4634-aa6d-5244bf13b583}&#10;FXGP:DP-BDfZdK3&#10;FXData: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2955" cy="7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 (Body CS)"/>
        </w:rPr>
        <w:t xml:space="preserve"> </w:t>
      </w:r>
      <w:r w:rsidRPr="00FF0219">
        <w:rPr>
          <w:rFonts w:cs="Times New Roman (Body CS)"/>
        </w:rPr>
        <w:t xml:space="preserve"> </w:t>
      </w:r>
    </w:p>
    <w:p w14:paraId="3CE04962" w14:textId="15E950FC" w:rsidR="004A48E5" w:rsidRDefault="004A48E5" w:rsidP="000C504D">
      <w:pPr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</w:rPr>
        <w:tab/>
      </w:r>
      <w:r w:rsidR="003D64BA" w:rsidRPr="003D64BA">
        <w:rPr>
          <w:rFonts w:ascii="Arial" w:hAnsi="Arial" w:cs="Arial"/>
          <w:noProof/>
          <w:position w:val="-350"/>
        </w:rPr>
        <w:drawing>
          <wp:inline distT="0" distB="0" distL="0" distR="0" wp14:anchorId="32D48FB7" wp14:editId="16CB8B67">
            <wp:extent cx="2425718" cy="2319354"/>
            <wp:effectExtent l="0" t="0" r="0" b="5080"/>
            <wp:docPr id="625239452" name="Picture 16" descr="&lt;EFOFEX&gt;&#10;id:fxe{2b3d635f-2ff7-4187-87ae-98c9ef8b3fd0}&#10;FXGP:DP-BDfZdK3&#10;FXData: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39452" name="Picture 16" descr="&lt;EFOFEX&gt;&#10;id:fxe{2b3d635f-2ff7-4187-87ae-98c9ef8b3fd0}&#10;FXGP:DP-BDfZdK3&#10;FXData: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5718" cy="23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035E" w14:textId="77777777" w:rsidR="00D37460" w:rsidRDefault="00D37460" w:rsidP="000C504D">
      <w:pPr>
        <w:rPr>
          <w:rFonts w:ascii="Arial" w:hAnsi="Arial" w:cs="Arial"/>
        </w:rPr>
      </w:pPr>
    </w:p>
    <w:p w14:paraId="1CCBE884" w14:textId="056ADFDF" w:rsidR="004A48E5" w:rsidRDefault="004A48E5" w:rsidP="000C504D">
      <w:pPr>
        <w:rPr>
          <w:rFonts w:ascii="Arial" w:hAnsi="Arial" w:cs="Arial"/>
        </w:rPr>
      </w:pPr>
      <w:r>
        <w:rPr>
          <w:rFonts w:ascii="Arial" w:hAnsi="Arial" w:cs="Arial"/>
        </w:rPr>
        <w:t>c)</w:t>
      </w:r>
      <w:r>
        <w:rPr>
          <w:rFonts w:ascii="Arial" w:hAnsi="Arial" w:cs="Arial"/>
        </w:rPr>
        <w:tab/>
      </w:r>
      <w:r w:rsidR="003D64BA" w:rsidRPr="003D64BA">
        <w:rPr>
          <w:rFonts w:ascii="Arial" w:hAnsi="Arial" w:cs="Arial"/>
          <w:noProof/>
          <w:position w:val="-348"/>
        </w:rPr>
        <w:drawing>
          <wp:inline distT="0" distB="0" distL="0" distR="0" wp14:anchorId="701B2FF2" wp14:editId="2B70E20C">
            <wp:extent cx="4635534" cy="2309829"/>
            <wp:effectExtent l="0" t="0" r="0" b="0"/>
            <wp:docPr id="1250461963" name="Picture 17" descr="&lt;EFOFEX&gt;&#10;id:fxe{f52209ad-1647-4235-86cb-f43f90fecc18}&#10;FXGP:DP-BDfZdK3&#10;FXData: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61963" name="Picture 17" descr="&lt;EFOFEX&gt;&#10;id:fxe{f52209ad-1647-4235-86cb-f43f90fecc18}&#10;FXGP:DP-BDfZdK3&#10;FXData: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5534" cy="230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4BEF" w14:textId="77777777" w:rsidR="00D37460" w:rsidRDefault="00D37460" w:rsidP="000C504D">
      <w:pPr>
        <w:rPr>
          <w:rFonts w:ascii="Arial" w:hAnsi="Arial" w:cs="Arial"/>
        </w:rPr>
      </w:pPr>
    </w:p>
    <w:p w14:paraId="1D26C7AD" w14:textId="54E74DD6" w:rsidR="00D53861" w:rsidRPr="006C5B60" w:rsidRDefault="00D53861" w:rsidP="00D5386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73C6F955" w14:textId="7042496A" w:rsidR="00D53861" w:rsidRPr="006C5B60" w:rsidRDefault="00D37460" w:rsidP="00D538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450</w:t>
      </w:r>
      <w:r w:rsidR="00D5386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335828A4" w14:textId="20079A3F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8EDAF03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49AF6EE0" w14:textId="28AE8D00" w:rsidR="003D4488" w:rsidRDefault="003D44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Researchers have found that the amount of a new drug, </w:t>
      </w:r>
      <w:r w:rsidRPr="003D4488"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, that remains in a human body decreases according to the equation</w:t>
      </w:r>
      <w:r w:rsidR="00120771">
        <w:rPr>
          <w:rFonts w:ascii="Arial" w:hAnsi="Arial" w:cs="Arial"/>
        </w:rPr>
        <w:t>:</w:t>
      </w:r>
    </w:p>
    <w:p w14:paraId="4F711088" w14:textId="73B8F721" w:rsidR="003D4488" w:rsidRDefault="0013381D" w:rsidP="008009F6">
      <w:pPr>
        <w:jc w:val="center"/>
        <w:rPr>
          <w:rFonts w:ascii="Arial" w:hAnsi="Arial" w:cs="Arial"/>
        </w:rPr>
      </w:pPr>
      <w:r w:rsidRPr="0013381D">
        <w:rPr>
          <w:rFonts w:ascii="Arial" w:hAnsi="Arial" w:cs="Arial"/>
          <w:noProof/>
          <w:position w:val="-18"/>
        </w:rPr>
        <w:drawing>
          <wp:inline distT="0" distB="0" distL="0" distR="0" wp14:anchorId="19EDA793" wp14:editId="518E5207">
            <wp:extent cx="885831" cy="296865"/>
            <wp:effectExtent l="0" t="0" r="0" b="8255"/>
            <wp:docPr id="261090246" name="Picture 18" descr="&lt;EFOFEX&gt;&#10;id:fxe{9cbdf3dc-f4ac-49d7-b2e9-80e9a3513aa1}&#10;FXGP:DP-AeVrWvh&#10;FXData: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90246" name="Picture 18" descr="&lt;EFOFEX&gt;&#10;id:fxe{9cbdf3dc-f4ac-49d7-b2e9-80e9a3513aa1}&#10;FXGP:DP-AeVrWvh&#10;FXData: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831" cy="2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B398" w14:textId="390FD3A9" w:rsidR="003D4488" w:rsidRDefault="003D44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 w:rsidRPr="003D4488"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measured in mg and </w:t>
      </w:r>
      <w:r w:rsidRPr="003D4488"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is the time in hours.</w:t>
      </w:r>
    </w:p>
    <w:p w14:paraId="73DE9EE3" w14:textId="358C1B67" w:rsidR="003D4488" w:rsidRDefault="003D4488" w:rsidP="003D4488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Show that </w:t>
      </w:r>
      <w:r w:rsidR="0013381D" w:rsidRPr="0013381D">
        <w:rPr>
          <w:rFonts w:ascii="Arial" w:hAnsi="Arial" w:cs="Arial"/>
          <w:noProof/>
          <w:position w:val="-2"/>
        </w:rPr>
        <w:drawing>
          <wp:inline distT="0" distB="0" distL="0" distR="0" wp14:anchorId="4877B567" wp14:editId="4504DBA3">
            <wp:extent cx="787406" cy="136526"/>
            <wp:effectExtent l="0" t="0" r="0" b="0"/>
            <wp:docPr id="1196705024" name="Picture 19" descr="&lt;EFOFEX&gt;&#10;id:fxe{0a3a25ad-1dd9-4e82-9dc0-dbbf3e0bcb70}&#10;FXGP:DP-AeVrWvh&#10;FXData: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05024" name="Picture 19" descr="&lt;EFOFEX&gt;&#10;id:fxe{0a3a25ad-1dd9-4e82-9dc0-dbbf3e0bcb70}&#10;FXGP:DP-AeVrWvh&#10;FXData: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7406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 a solution to </w:t>
      </w:r>
      <w:r w:rsidR="0013381D" w:rsidRPr="0013381D">
        <w:rPr>
          <w:rFonts w:ascii="Arial" w:hAnsi="Arial" w:cs="Arial"/>
          <w:noProof/>
          <w:position w:val="-18"/>
        </w:rPr>
        <w:drawing>
          <wp:inline distT="0" distB="0" distL="0" distR="0" wp14:anchorId="5B0410FD" wp14:editId="6ABD0FDC">
            <wp:extent cx="885831" cy="296865"/>
            <wp:effectExtent l="0" t="0" r="0" b="8255"/>
            <wp:docPr id="802312770" name="Picture 20" descr="&lt;EFOFEX&gt;&#10;id:fxe{10b26996-06ef-464e-bf0c-e42ed83896c4}&#10;FXGP:DP-AeVrWvh&#10;FXData: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12770" name="Picture 20" descr="&lt;EFOFEX&gt;&#10;id:fxe{10b26996-06ef-464e-bf0c-e42ed83896c4}&#10;FXGP:DP-AeVrWvh&#10;FXData: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831" cy="2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where </w:t>
      </w:r>
      <w:r w:rsidRPr="003D4488"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a constant.</w:t>
      </w:r>
    </w:p>
    <w:p w14:paraId="01ED4C62" w14:textId="5A1E538E" w:rsidR="008009F6" w:rsidRDefault="008009F6" w:rsidP="008009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t = 0 there are </w:t>
      </w:r>
      <w:r w:rsidR="0013381D" w:rsidRPr="0013381D">
        <w:rPr>
          <w:rFonts w:ascii="Arial" w:hAnsi="Arial" w:cs="Arial"/>
          <w:noProof/>
          <w:position w:val="-8"/>
        </w:rPr>
        <w:drawing>
          <wp:inline distT="0" distB="0" distL="0" distR="0" wp14:anchorId="58785AC8" wp14:editId="13B96818">
            <wp:extent cx="501654" cy="147639"/>
            <wp:effectExtent l="0" t="0" r="0" b="5080"/>
            <wp:docPr id="1147373430" name="Picture 21" descr="&lt;EFOFEX&gt;&#10;id:fxe{42297401-0766-4a44-994f-11990a9c79fd}&#10;FXGP:DP-AeVrWvh&#10;FXData: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73430" name="Picture 21" descr="&lt;EFOFEX&gt;&#10;id:fxe{42297401-0766-4a44-994f-11990a9c79fd}&#10;FXGP:DP-AeVrWvh&#10;FXData: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654" cy="14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of the drug in a patient’s body.</w:t>
      </w:r>
    </w:p>
    <w:p w14:paraId="26FE470D" w14:textId="625E259F" w:rsidR="008009F6" w:rsidRDefault="008009F6" w:rsidP="008009F6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Use this information to find the value of A.</w:t>
      </w:r>
    </w:p>
    <w:p w14:paraId="50D637ED" w14:textId="77777777" w:rsidR="008009F6" w:rsidRDefault="008009F6" w:rsidP="008009F6">
      <w:pPr>
        <w:pStyle w:val="ListParagraph"/>
        <w:rPr>
          <w:rFonts w:ascii="Arial" w:hAnsi="Arial" w:cs="Arial"/>
        </w:rPr>
      </w:pPr>
    </w:p>
    <w:p w14:paraId="18223646" w14:textId="3BA83F82" w:rsidR="008009F6" w:rsidRDefault="008009F6" w:rsidP="008009F6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will be the amount of the drug left in the patient’s body after </w:t>
      </w:r>
      <w:r w:rsidR="0013381D" w:rsidRPr="0013381D">
        <w:rPr>
          <w:rFonts w:ascii="Arial" w:hAnsi="Arial" w:cs="Arial"/>
          <w:noProof/>
          <w:position w:val="-2"/>
        </w:rPr>
        <w:drawing>
          <wp:inline distT="0" distB="0" distL="0" distR="0" wp14:anchorId="40993572" wp14:editId="3D9C79AA">
            <wp:extent cx="82551" cy="109538"/>
            <wp:effectExtent l="0" t="0" r="0" b="5080"/>
            <wp:docPr id="1005639705" name="Picture 22" descr="&lt;EFOFEX&gt;&#10;id:fxe{ccdcdf6c-0ae5-4508-b9de-b9bb00e71d3b}&#10;FXGP:DP-AeVrWvh&#10;FXData: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39705" name="Picture 22" descr="&lt;EFOFEX&gt;&#10;id:fxe{ccdcdf6c-0ae5-4508-b9de-b9bb00e71d3b}&#10;FXGP:DP-AeVrWvh&#10;FXData: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551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hours?</w:t>
      </w:r>
    </w:p>
    <w:p w14:paraId="7DF40924" w14:textId="77777777" w:rsidR="008009F6" w:rsidRPr="008009F6" w:rsidRDefault="008009F6" w:rsidP="008009F6">
      <w:pPr>
        <w:pStyle w:val="ListParagraph"/>
        <w:rPr>
          <w:rFonts w:ascii="Arial" w:hAnsi="Arial" w:cs="Arial"/>
        </w:rPr>
      </w:pPr>
    </w:p>
    <w:p w14:paraId="3DF9707E" w14:textId="483CDFAF" w:rsidR="008009F6" w:rsidRPr="008009F6" w:rsidRDefault="008009F6" w:rsidP="008009F6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Calculate the half-life of the drug – the number of hours taken </w:t>
      </w:r>
      <w:proofErr w:type="gramStart"/>
      <w:r>
        <w:rPr>
          <w:rFonts w:ascii="Arial" w:hAnsi="Arial" w:cs="Arial"/>
        </w:rPr>
        <w:t>for the amount of</w:t>
      </w:r>
      <w:proofErr w:type="gramEnd"/>
      <w:r>
        <w:rPr>
          <w:rFonts w:ascii="Arial" w:hAnsi="Arial" w:cs="Arial"/>
        </w:rPr>
        <w:t xml:space="preserve"> the drug to halve in the patient’s body.</w:t>
      </w:r>
    </w:p>
    <w:p w14:paraId="0F98B0FF" w14:textId="3F941356" w:rsidR="00374E0D" w:rsidRDefault="00374E0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49E9C1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64C71BBB" w14:textId="6D2A617D" w:rsidR="00DA2AD9" w:rsidRPr="00FB38CE" w:rsidRDefault="00F76006" w:rsidP="00F76006">
      <w:r>
        <w:t>a)</w:t>
      </w:r>
      <w:r>
        <w:tab/>
      </w:r>
      <w:r w:rsidR="0013381D" w:rsidRPr="0013381D">
        <w:rPr>
          <w:noProof/>
          <w:position w:val="-170"/>
        </w:rPr>
        <w:drawing>
          <wp:inline distT="0" distB="0" distL="0" distR="0" wp14:anchorId="0DEAF432" wp14:editId="1A3ECF1B">
            <wp:extent cx="1844688" cy="1201746"/>
            <wp:effectExtent l="0" t="0" r="3175" b="0"/>
            <wp:docPr id="618745031" name="Picture 23" descr="&lt;EFOFEX&gt;&#10;id:fxe{b2187e87-7364-4b08-acb8-36c796849a6e}&#10;FXGP:DP-AeVrWvh&#10;FXData: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45031" name="Picture 23" descr="&lt;EFOFEX&gt;&#10;id:fxe{b2187e87-7364-4b08-acb8-36c796849a6e}&#10;FXGP:DP-AeVrWvh&#10;FXData: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4688" cy="12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>
        <w:t xml:space="preserve"> </w:t>
      </w:r>
    </w:p>
    <w:p w14:paraId="457FB045" w14:textId="43B7CEBF" w:rsidR="00DA2AD9" w:rsidRDefault="00DA2AD9" w:rsidP="00DA2AD9"/>
    <w:p w14:paraId="7D834003" w14:textId="27D22AF9" w:rsidR="00F76006" w:rsidRDefault="00F76006" w:rsidP="00DA2AD9">
      <w:r>
        <w:t>b)</w:t>
      </w:r>
      <w:r>
        <w:tab/>
      </w:r>
      <w:r w:rsidR="0013381D" w:rsidRPr="0013381D">
        <w:rPr>
          <w:noProof/>
          <w:position w:val="-108"/>
        </w:rPr>
        <w:drawing>
          <wp:inline distT="0" distB="0" distL="0" distR="0" wp14:anchorId="44C760D5" wp14:editId="54B5CA0F">
            <wp:extent cx="1263659" cy="782643"/>
            <wp:effectExtent l="0" t="0" r="0" b="0"/>
            <wp:docPr id="1452674942" name="Picture 24" descr="&lt;EFOFEX&gt;&#10;id:fxe{a02c3d78-2c1b-4b28-b080-a63bc00a40dc}&#10;FXGP:DP-AeVrWvh&#10;FXData: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74942" name="Picture 24" descr="&lt;EFOFEX&gt;&#10;id:fxe{a02c3d78-2c1b-4b28-b080-a63bc00a40dc}&#10;FXGP:DP-AeVrWvh&#10;FXData: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3659" cy="7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E124" w14:textId="0A956F11" w:rsidR="00F76006" w:rsidRDefault="00F76006" w:rsidP="00DA2AD9"/>
    <w:p w14:paraId="21D298DF" w14:textId="1DA5EDEE" w:rsidR="00F76006" w:rsidRDefault="00F76006" w:rsidP="00DA2AD9">
      <w:r>
        <w:t>c)</w:t>
      </w:r>
      <w:r>
        <w:tab/>
      </w:r>
      <w:r w:rsidR="0013381D" w:rsidRPr="0013381D">
        <w:rPr>
          <w:noProof/>
          <w:position w:val="-252"/>
        </w:rPr>
        <w:drawing>
          <wp:inline distT="0" distB="0" distL="0" distR="0" wp14:anchorId="01A57A9D" wp14:editId="0CBF73B1">
            <wp:extent cx="5092737" cy="1697050"/>
            <wp:effectExtent l="0" t="0" r="0" b="0"/>
            <wp:docPr id="446854367" name="Picture 25" descr="&lt;EFOFEX&gt;&#10;id:fxe{851129ba-3229-49d3-a719-769acd6fb392}&#10;FXGP:DP-AeVrWvh&#10;FXData: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54367" name="Picture 25" descr="&lt;EFOFEX&gt;&#10;id:fxe{851129ba-3229-49d3-a719-769acd6fb392}&#10;FXGP:DP-AeVrWvh&#10;FXData: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2737" cy="16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1F6B" w14:textId="424CDF61" w:rsidR="005156F8" w:rsidRDefault="005156F8" w:rsidP="00DA2AD9"/>
    <w:p w14:paraId="1A22567F" w14:textId="57E35C46" w:rsidR="005156F8" w:rsidRPr="00FB38CE" w:rsidRDefault="005156F8" w:rsidP="00DA2AD9">
      <w:r>
        <w:t>d)</w:t>
      </w:r>
      <w:r>
        <w:tab/>
      </w:r>
      <w:r w:rsidR="0013381D" w:rsidRPr="0013381D">
        <w:rPr>
          <w:noProof/>
          <w:position w:val="-254"/>
        </w:rPr>
        <w:drawing>
          <wp:inline distT="0" distB="0" distL="0" distR="0" wp14:anchorId="4857CFDB" wp14:editId="5C3BB2E4">
            <wp:extent cx="2978172" cy="1711338"/>
            <wp:effectExtent l="0" t="0" r="0" b="3175"/>
            <wp:docPr id="978581097" name="Picture 26" descr="&lt;EFOFEX&gt;&#10;id:fxe{d2cb9f85-16e2-4394-8096-9ab586a74dd4}&#10;FXGP:DP-AeVrWvh&#10;FXData: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81097" name="Picture 26" descr="&lt;EFOFEX&gt;&#10;id:fxe{d2cb9f85-16e2-4394-8096-9ab586a74dd4}&#10;FXGP:DP-AeVrWvh&#10;FXData: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8172" cy="171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06B3" w14:textId="67A94BA0" w:rsidR="00D63155" w:rsidRPr="006C5B60" w:rsidRDefault="00D63155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771008B5" w14:textId="77777777" w:rsidR="00EF7AA0" w:rsidRPr="006C5B60" w:rsidRDefault="00EF7AA0" w:rsidP="00EF7AA0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D2B0EED" w14:textId="590F8EC9" w:rsidR="00EF7AA0" w:rsidRPr="006C5B60" w:rsidRDefault="005156F8" w:rsidP="00EF7AA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2500+</w:t>
      </w:r>
      <w:r w:rsidR="00EF7AA0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5EB52678" w14:textId="457DE547" w:rsidR="00EF7AA0" w:rsidRPr="006C5B60" w:rsidRDefault="00EF7AA0">
      <w:pPr>
        <w:rPr>
          <w:rFonts w:ascii="Arial" w:eastAsia="Times New Roman" w:hAnsi="Arial" w:cs="Arial"/>
          <w:color w:val="000000" w:themeColor="text1"/>
          <w:lang w:eastAsia="en-AU"/>
        </w:rPr>
      </w:pPr>
      <w:r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309BBF9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749629FC" w14:textId="29FF38DC" w:rsidR="003817F4" w:rsidRDefault="003817F4" w:rsidP="0050791C">
      <w:pPr>
        <w:rPr>
          <w:noProof/>
          <w:lang w:eastAsia="en-AU"/>
        </w:rPr>
      </w:pPr>
      <w:r>
        <w:rPr>
          <w:noProof/>
          <w:lang w:eastAsia="en-AU"/>
        </w:rPr>
        <w:t xml:space="preserve">A bacterial culture is used to determine the type of bacteria causing an infection. Initially, the bacterial colony contained </w:t>
      </w:r>
      <w:r w:rsidR="00FB138D" w:rsidRPr="00FB138D">
        <w:rPr>
          <w:noProof/>
          <w:position w:val="-2"/>
          <w:lang w:eastAsia="en-AU"/>
        </w:rPr>
        <w:drawing>
          <wp:inline distT="0" distB="0" distL="0" distR="0" wp14:anchorId="3F352378" wp14:editId="53A510D9">
            <wp:extent cx="358778" cy="109538"/>
            <wp:effectExtent l="0" t="0" r="3175" b="5080"/>
            <wp:docPr id="187196684" name="Picture 27" descr="&lt;EFOFEX&gt;&#10;id:fxe{2e92f7b3-4fe5-45d6-b6d9-dcba590a29f3}&#10;FXGP:DP-DyYXfE9&#10;FXData: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6684" name="Picture 27" descr="&lt;EFOFEX&gt;&#10;id:fxe{2e92f7b3-4fe5-45d6-b6d9-dcba590a29f3}&#10;FXGP:DP-DyYXfE9&#10;FXData: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7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bacteria and the number of bacteria after </w:t>
      </w:r>
      <w:r w:rsidRPr="00B065B8">
        <w:rPr>
          <w:i/>
          <w:iCs/>
          <w:noProof/>
          <w:lang w:eastAsia="en-AU"/>
        </w:rPr>
        <w:t>t</w:t>
      </w:r>
      <w:r>
        <w:rPr>
          <w:noProof/>
          <w:lang w:eastAsia="en-AU"/>
        </w:rPr>
        <w:t xml:space="preserve"> minutes is given by</w:t>
      </w:r>
    </w:p>
    <w:p w14:paraId="040AD03E" w14:textId="76783181" w:rsidR="003817F4" w:rsidRDefault="00FB138D" w:rsidP="0050791C">
      <w:pPr>
        <w:rPr>
          <w:noProof/>
          <w:lang w:eastAsia="en-AU"/>
        </w:rPr>
      </w:pPr>
      <w:r w:rsidRPr="00FB138D">
        <w:rPr>
          <w:noProof/>
          <w:position w:val="-8"/>
          <w:lang w:eastAsia="en-AU"/>
        </w:rPr>
        <w:drawing>
          <wp:inline distT="0" distB="0" distL="0" distR="0" wp14:anchorId="7C102330" wp14:editId="22209E69">
            <wp:extent cx="939807" cy="163514"/>
            <wp:effectExtent l="0" t="0" r="0" b="8255"/>
            <wp:docPr id="1511378336" name="Picture 28" descr="&lt;EFOFEX&gt;&#10;id:fxe{8b2f29ff-b3fa-41d4-ba3e-7534aaeaef16}&#10;FXGP:DP-DyYXfE9&#10;FXData: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78336" name="Picture 28" descr="&lt;EFOFEX&gt;&#10;id:fxe{8b2f29ff-b3fa-41d4-ba3e-7534aaeaef16}&#10;FXGP:DP-DyYXfE9&#10;FXData: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&#10;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9807" cy="1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D9AC" w14:textId="31F06A4B" w:rsidR="0050791C" w:rsidRPr="00D8090D" w:rsidRDefault="003817F4" w:rsidP="0050791C">
      <w:r>
        <w:rPr>
          <w:noProof/>
          <w:lang w:eastAsia="en-AU"/>
        </w:rPr>
        <w:t xml:space="preserve">After </w:t>
      </w:r>
      <w:r w:rsidR="00FB138D" w:rsidRPr="00FB138D">
        <w:rPr>
          <w:noProof/>
          <w:position w:val="-2"/>
          <w:lang w:eastAsia="en-AU"/>
        </w:rPr>
        <w:drawing>
          <wp:inline distT="0" distB="0" distL="0" distR="0" wp14:anchorId="767D1A3B" wp14:editId="3BA5740C">
            <wp:extent cx="168276" cy="109538"/>
            <wp:effectExtent l="0" t="0" r="3175" b="5080"/>
            <wp:docPr id="1841370157" name="Picture 29" descr="&lt;EFOFEX&gt;&#10;id:fxe{855ce264-b538-4747-b337-423e4dfa954d}&#10;FXGP:DP-DyYXfE9&#10;FXData: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70157" name="Picture 29" descr="&lt;EFOFEX&gt;&#10;id:fxe{855ce264-b538-4747-b337-423e4dfa954d}&#10;FXGP:DP-DyYXfE9&#10;FXData: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276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minutes the colony had </w:t>
      </w:r>
      <w:r w:rsidR="00FB138D" w:rsidRPr="00FB138D">
        <w:rPr>
          <w:noProof/>
          <w:position w:val="-2"/>
          <w:lang w:eastAsia="en-AU"/>
        </w:rPr>
        <w:drawing>
          <wp:inline distT="0" distB="0" distL="0" distR="0" wp14:anchorId="6F2A7E7C" wp14:editId="00AEE58F">
            <wp:extent cx="358778" cy="109538"/>
            <wp:effectExtent l="0" t="0" r="3175" b="5080"/>
            <wp:docPr id="1158858015" name="Picture 30" descr="&lt;EFOFEX&gt;&#10;id:fxe{9837e05b-f38a-418d-9a2f-6616a06ab77f}&#10;FXGP:DP-DyYXfE9&#10;FXData: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58015" name="Picture 30" descr="&lt;EFOFEX&gt;&#10;id:fxe{9837e05b-f38a-418d-9a2f-6616a06ab77f}&#10;FXGP:DP-DyYXfE9&#10;FXData: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7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bacteria.</w:t>
      </w:r>
    </w:p>
    <w:p w14:paraId="4E699325" w14:textId="4E9C72C5" w:rsidR="0050791C" w:rsidRDefault="00DE669F" w:rsidP="00DE669F">
      <w:pPr>
        <w:pStyle w:val="ListParagraph"/>
        <w:numPr>
          <w:ilvl w:val="0"/>
          <w:numId w:val="22"/>
        </w:numPr>
      </w:pPr>
      <w:r>
        <w:t xml:space="preserve">Show that </w:t>
      </w:r>
      <w:r w:rsidRPr="00B065B8">
        <w:rPr>
          <w:i/>
          <w:iCs/>
        </w:rPr>
        <w:t>k</w:t>
      </w:r>
      <w:r>
        <w:t xml:space="preserve"> = </w:t>
      </w:r>
      <w:r w:rsidR="00FB138D" w:rsidRPr="00FB138D">
        <w:rPr>
          <w:noProof/>
          <w:position w:val="-2"/>
        </w:rPr>
        <w:drawing>
          <wp:inline distT="0" distB="0" distL="0" distR="0" wp14:anchorId="62EBCD99" wp14:editId="550BB145">
            <wp:extent cx="454028" cy="109538"/>
            <wp:effectExtent l="0" t="0" r="3175" b="5080"/>
            <wp:docPr id="819420463" name="Picture 31" descr="&lt;EFOFEX&gt;&#10;id:fxe{d94f847b-800b-43e4-92d2-420116f2dee1}&#10;FXGP:DP-DyYXfE9&#10;FXData: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20463" name="Picture 31" descr="&lt;EFOFEX&gt;&#10;id:fxe{d94f847b-800b-43e4-92d2-420116f2dee1}&#10;FXGP:DP-DyYXfE9&#10;FXData: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402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4 decimal places.</w:t>
      </w:r>
    </w:p>
    <w:p w14:paraId="7AED8BA7" w14:textId="77777777" w:rsidR="00B065B8" w:rsidRDefault="00B065B8" w:rsidP="00B065B8">
      <w:pPr>
        <w:pStyle w:val="ListParagraph"/>
      </w:pPr>
    </w:p>
    <w:p w14:paraId="6A540859" w14:textId="2113ACEA" w:rsidR="00B065B8" w:rsidRDefault="00B065B8" w:rsidP="00B065B8">
      <w:pPr>
        <w:pStyle w:val="ListParagraph"/>
        <w:numPr>
          <w:ilvl w:val="0"/>
          <w:numId w:val="22"/>
        </w:numPr>
      </w:pPr>
      <w:r>
        <w:t xml:space="preserve">How many bacteria are there when </w:t>
      </w:r>
      <w:r w:rsidRPr="00B065B8">
        <w:rPr>
          <w:i/>
          <w:iCs/>
        </w:rPr>
        <w:t>t</w:t>
      </w:r>
      <w:r>
        <w:t xml:space="preserve"> = </w:t>
      </w:r>
      <w:r w:rsidR="00FB138D" w:rsidRPr="00FB138D">
        <w:rPr>
          <w:noProof/>
          <w:position w:val="-2"/>
        </w:rPr>
        <w:drawing>
          <wp:inline distT="0" distB="0" distL="0" distR="0" wp14:anchorId="0ADD55B1" wp14:editId="4535ED5C">
            <wp:extent cx="244477" cy="109538"/>
            <wp:effectExtent l="0" t="0" r="3175" b="5080"/>
            <wp:docPr id="245097743" name="Picture 32" descr="&lt;EFOFEX&gt;&#10;id:fxe{0fe7c9fc-c498-4d43-ac39-bb0ccca47f62}&#10;FXGP:DP-DyYXfE9&#10;FXData: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97743" name="Picture 32" descr="&lt;EFOFEX&gt;&#10;id:fxe{0fe7c9fc-c498-4d43-ac39-bb0ccca47f62}&#10;FXGP:DP-DyYXfE9&#10;FXData: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477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?</w:t>
      </w:r>
    </w:p>
    <w:p w14:paraId="3D5B94FE" w14:textId="77777777" w:rsidR="00B065B8" w:rsidRDefault="00B065B8" w:rsidP="00B065B8">
      <w:pPr>
        <w:pStyle w:val="ListParagraph"/>
      </w:pPr>
    </w:p>
    <w:p w14:paraId="5724E46A" w14:textId="0A2AA621" w:rsidR="00B065B8" w:rsidRDefault="00B065B8" w:rsidP="00B065B8">
      <w:pPr>
        <w:pStyle w:val="ListParagraph"/>
        <w:numPr>
          <w:ilvl w:val="0"/>
          <w:numId w:val="22"/>
        </w:numPr>
      </w:pPr>
      <w:r>
        <w:t xml:space="preserve">How long does it take for the number of bacteria to increase from </w:t>
      </w:r>
      <w:r w:rsidR="00FB138D" w:rsidRPr="00FB138D">
        <w:rPr>
          <w:noProof/>
          <w:position w:val="-2"/>
        </w:rPr>
        <w:drawing>
          <wp:inline distT="0" distB="0" distL="0" distR="0" wp14:anchorId="0DD7F7A2" wp14:editId="246217A0">
            <wp:extent cx="358778" cy="109538"/>
            <wp:effectExtent l="0" t="0" r="3175" b="5080"/>
            <wp:docPr id="231948199" name="Picture 33" descr="&lt;EFOFEX&gt;&#10;id:fxe{eda6fb9f-14ad-48d9-b983-ea26a748ada7}&#10;FXGP:DP-DyYXfE9&#10;FXData: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48199" name="Picture 33" descr="&lt;EFOFEX&gt;&#10;id:fxe{eda6fb9f-14ad-48d9-b983-ea26a748ada7}&#10;FXGP:DP-DyYXfE9&#10;FXData: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7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</w:t>
      </w:r>
      <w:r w:rsidR="00FB138D" w:rsidRPr="00FB138D">
        <w:rPr>
          <w:noProof/>
          <w:position w:val="-2"/>
        </w:rPr>
        <w:drawing>
          <wp:inline distT="0" distB="0" distL="0" distR="0" wp14:anchorId="2133F9E9" wp14:editId="2F1B4D96">
            <wp:extent cx="434978" cy="109538"/>
            <wp:effectExtent l="0" t="0" r="3175" b="5080"/>
            <wp:docPr id="1012748708" name="Picture 34" descr="&lt;EFOFEX&gt;&#10;id:fxe{c993a042-3040-40ce-90c2-2e35f307681d}&#10;FXGP:DP-DyYXfE9&#10;FXData: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48708" name="Picture 34" descr="&lt;EFOFEX&gt;&#10;id:fxe{c993a042-3040-40ce-90c2-2e35f307681d}&#10;FXGP:DP-DyYXfE9&#10;FXData: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&#10;&#10;&lt;/EFOFEX&gt;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978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?</w:t>
      </w:r>
    </w:p>
    <w:p w14:paraId="5A69C7DE" w14:textId="77777777" w:rsidR="00691495" w:rsidRDefault="00691495" w:rsidP="00691495">
      <w:pPr>
        <w:pStyle w:val="ListParagraph"/>
      </w:pPr>
    </w:p>
    <w:p w14:paraId="6E61DC70" w14:textId="6675267B" w:rsidR="00691495" w:rsidRDefault="00691495" w:rsidP="00691495">
      <w:r>
        <w:t>The rate of change in a bacterial colony can be determined by the derivative.</w:t>
      </w:r>
    </w:p>
    <w:p w14:paraId="63E91C55" w14:textId="0B5F6073" w:rsidR="00691495" w:rsidRPr="00D8090D" w:rsidRDefault="00691495" w:rsidP="00691495">
      <w:pPr>
        <w:pStyle w:val="ListParagraph"/>
        <w:numPr>
          <w:ilvl w:val="0"/>
          <w:numId w:val="22"/>
        </w:numPr>
      </w:pPr>
      <w:r>
        <w:t>What is the rate of change</w:t>
      </w:r>
      <w:r w:rsidR="003D75AC">
        <w:t xml:space="preserve"> in the colony, in number of bacteria per minute, when </w:t>
      </w:r>
      <w:r w:rsidR="003D75AC" w:rsidRPr="00B065B8">
        <w:rPr>
          <w:i/>
          <w:iCs/>
        </w:rPr>
        <w:t>t</w:t>
      </w:r>
      <w:r w:rsidR="003D75AC">
        <w:t xml:space="preserve"> = </w:t>
      </w:r>
      <w:r w:rsidR="00FB138D" w:rsidRPr="00FB138D">
        <w:rPr>
          <w:noProof/>
          <w:position w:val="-2"/>
        </w:rPr>
        <w:drawing>
          <wp:inline distT="0" distB="0" distL="0" distR="0" wp14:anchorId="6503CD14" wp14:editId="013B4411">
            <wp:extent cx="244477" cy="109538"/>
            <wp:effectExtent l="0" t="0" r="3175" b="5080"/>
            <wp:docPr id="2083261964" name="Picture 35" descr="&lt;EFOFEX&gt;&#10;id:fxe{fadbbef0-738b-4571-90e3-80e67b66df67}&#10;FXGP:DP-DyYXfE9&#10;FXData: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61964" name="Picture 35" descr="&lt;EFOFEX&gt;&#10;id:fxe{fadbbef0-738b-4571-90e3-80e67b66df67}&#10;FXGP:DP-DyYXfE9&#10;FXData: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477" cy="1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5AC">
        <w:t>?</w:t>
      </w:r>
    </w:p>
    <w:p w14:paraId="7FA455D6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1868305E" w14:textId="4BCFD828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18313159" w14:textId="58EEB16E" w:rsidR="0050791C" w:rsidRDefault="0050791C" w:rsidP="0050791C">
      <w:r w:rsidRPr="00D8090D">
        <w:t>a)</w:t>
      </w:r>
      <w:r w:rsidR="003D75AC">
        <w:tab/>
      </w:r>
      <w:r w:rsidR="00FB138D" w:rsidRPr="00FB138D">
        <w:rPr>
          <w:noProof/>
          <w:position w:val="-302"/>
        </w:rPr>
        <w:drawing>
          <wp:inline distT="0" distB="0" distL="0" distR="0" wp14:anchorId="5819B861" wp14:editId="4AD7DD47">
            <wp:extent cx="2863871" cy="2032015"/>
            <wp:effectExtent l="0" t="0" r="0" b="6350"/>
            <wp:docPr id="1332401071" name="Picture 36" descr="&lt;EFOFEX&gt;&#10;id:fxe{7616a6b7-1e26-449c-b2cb-9d9c8aa31280}&#10;FXGP:DP-DyYXfE9&#10;FXData: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01071" name="Picture 36" descr="&lt;EFOFEX&gt;&#10;id:fxe{7616a6b7-1e26-449c-b2cb-9d9c8aa31280}&#10;FXGP:DP-DyYXfE9&#10;FXData: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&#10;&#10;&lt;/EFOFEX&gt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63871" cy="20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81A3" w14:textId="77777777" w:rsidR="00CD51DB" w:rsidRPr="00D8090D" w:rsidRDefault="00CD51DB" w:rsidP="0050791C"/>
    <w:p w14:paraId="323ED5E9" w14:textId="34577CA6" w:rsidR="0050791C" w:rsidRPr="00D8090D" w:rsidRDefault="0050791C" w:rsidP="0050791C">
      <w:r>
        <w:t>b)</w:t>
      </w:r>
      <w:r w:rsidR="003D75AC">
        <w:tab/>
      </w:r>
      <w:r w:rsidR="00FB138D" w:rsidRPr="00FB138D">
        <w:rPr>
          <w:noProof/>
          <w:position w:val="-112"/>
        </w:rPr>
        <w:drawing>
          <wp:inline distT="0" distB="0" distL="0" distR="0" wp14:anchorId="1B55BF8D" wp14:editId="7BE9ED6E">
            <wp:extent cx="3463950" cy="823919"/>
            <wp:effectExtent l="0" t="0" r="3175" b="0"/>
            <wp:docPr id="457404004" name="Picture 37" descr="&lt;EFOFEX&gt;&#10;id:fxe{3a23cf74-b71a-4977-9407-3998639e8a79}&#10;FXGP:DP-DyYXfE9&#10;FXData: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04004" name="Picture 37" descr="&lt;EFOFEX&gt;&#10;id:fxe{3a23cf74-b71a-4977-9407-3998639e8a79}&#10;FXGP:DP-DyYXfE9&#10;FXData: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&#10;&#10;&lt;/EFOFEX&gt;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63950" cy="82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604F" w14:textId="77777777" w:rsidR="00CD51DB" w:rsidRPr="00D8090D" w:rsidRDefault="00CD51DB" w:rsidP="00CD51DB"/>
    <w:p w14:paraId="01C5A2E7" w14:textId="424127F3" w:rsidR="00CD51DB" w:rsidRPr="00D8090D" w:rsidRDefault="00CD51DB" w:rsidP="00CD51DB">
      <w:r>
        <w:t>c)</w:t>
      </w:r>
      <w:r>
        <w:tab/>
      </w:r>
      <w:r w:rsidR="00FB138D" w:rsidRPr="00FB138D">
        <w:rPr>
          <w:noProof/>
          <w:position w:val="-242"/>
        </w:rPr>
        <w:drawing>
          <wp:inline distT="0" distB="0" distL="0" distR="0" wp14:anchorId="58A66F44" wp14:editId="46EBC6EE">
            <wp:extent cx="3749702" cy="1635137"/>
            <wp:effectExtent l="0" t="0" r="3175" b="3175"/>
            <wp:docPr id="42332755" name="Picture 38" descr="&lt;EFOFEX&gt;&#10;id:fxe{6f3817b4-30ad-4c02-8697-320cb44c7b28}&#10;FXGP:DP-DyYXfE9&#10;FXData: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2755" name="Picture 38" descr="&lt;EFOFEX&gt;&#10;id:fxe{6f3817b4-30ad-4c02-8697-320cb44c7b28}&#10;FXGP:DP-DyYXfE9&#10;FXData: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&#10;&#10;&lt;/EFOFEX&gt;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49702" cy="163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166D" w14:textId="77777777" w:rsidR="0050791C" w:rsidRPr="00D8090D" w:rsidRDefault="0050791C" w:rsidP="0050791C"/>
    <w:p w14:paraId="5DD7B56A" w14:textId="6F00E6B6" w:rsidR="00CD51DB" w:rsidRPr="00D8090D" w:rsidRDefault="00CD51DB" w:rsidP="00CD51DB">
      <w:r>
        <w:t>c)</w:t>
      </w:r>
      <w:r>
        <w:tab/>
      </w:r>
      <w:r w:rsidR="00FB138D" w:rsidRPr="00FB138D">
        <w:rPr>
          <w:noProof/>
          <w:position w:val="-296"/>
        </w:rPr>
        <w:drawing>
          <wp:inline distT="0" distB="0" distL="0" distR="0" wp14:anchorId="109FC1E4" wp14:editId="093AFF27">
            <wp:extent cx="4264056" cy="2063765"/>
            <wp:effectExtent l="0" t="0" r="3175" b="0"/>
            <wp:docPr id="369432860" name="Picture 39" descr="&lt;EFOFEX&gt;&#10;id:fxe{33ca2e94-f57e-423b-9575-806baa888655}&#10;FXGP:DP-DyYXfE9&#10;FXData: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32860" name="Picture 39" descr="&lt;EFOFEX&gt;&#10;id:fxe{33ca2e94-f57e-423b-9575-806baa888655}&#10;FXGP:DP-DyYXfE9&#10;FXData: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&#10;&#10;&lt;/EFOFEX&gt;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4056" cy="20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B4A4" w14:textId="77777777" w:rsidR="00684391" w:rsidRPr="006C5B60" w:rsidRDefault="00684391" w:rsidP="00684391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087CCECA" w14:textId="76D8DD98" w:rsidR="001A4659" w:rsidRPr="006C5B60" w:rsidRDefault="00CD51DB" w:rsidP="00CD51D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100 000+</w:t>
      </w:r>
      <w:r w:rsidR="00684391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  <w:r w:rsidR="001A4659" w:rsidRPr="006C5B60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74288E9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Question</w:t>
      </w:r>
    </w:p>
    <w:p w14:paraId="75E4E325" w14:textId="5E9626BD" w:rsidR="00C77B95" w:rsidRDefault="006D2B60" w:rsidP="006D2B60">
      <w:pPr>
        <w:rPr>
          <w:rFonts w:ascii="Arial" w:hAnsi="Arial" w:cs="Arial"/>
        </w:rPr>
      </w:pPr>
      <w:r>
        <w:rPr>
          <w:rFonts w:ascii="Arial" w:hAnsi="Arial" w:cs="Arial"/>
        </w:rPr>
        <w:t>Carbon-14 is a radioactive isotope that decays with a half-life of 5730 years</w:t>
      </w:r>
      <w:r w:rsidR="0092281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it is often used to estimate how long ago a fossil died. An archaeologist has found an old campfire and is using Carbon-14 dating on some shells found in the campfire to estimate the age of the site.</w:t>
      </w:r>
    </w:p>
    <w:p w14:paraId="1F0B2E94" w14:textId="4190C5E5" w:rsidR="006D2B60" w:rsidRDefault="00922816" w:rsidP="006D2B60">
      <w:pPr>
        <w:rPr>
          <w:rFonts w:ascii="Arial" w:hAnsi="Arial" w:cs="Arial"/>
        </w:rPr>
      </w:pPr>
      <w:r>
        <w:rPr>
          <w:rFonts w:ascii="Arial" w:hAnsi="Arial" w:cs="Arial"/>
        </w:rPr>
        <w:t>If the amount of Carbon-14 remaining in the sample is given by the equation:</w:t>
      </w:r>
    </w:p>
    <w:p w14:paraId="1E975A02" w14:textId="47376DFE" w:rsidR="00922816" w:rsidRDefault="00922816" w:rsidP="00922816">
      <w:pPr>
        <w:jc w:val="center"/>
        <w:rPr>
          <w:rFonts w:ascii="Arial" w:hAnsi="Arial" w:cs="Arial"/>
        </w:rPr>
      </w:pPr>
      <w:r w:rsidRPr="00922816">
        <w:rPr>
          <w:rFonts w:ascii="Arial" w:hAnsi="Arial" w:cs="Arial"/>
          <w:noProof/>
          <w:position w:val="-8"/>
        </w:rPr>
        <w:drawing>
          <wp:inline distT="0" distB="0" distL="0" distR="0" wp14:anchorId="348372EE" wp14:editId="0F8E4A0A">
            <wp:extent cx="720730" cy="182564"/>
            <wp:effectExtent l="0" t="0" r="3175" b="8255"/>
            <wp:docPr id="751012462" name="Picture 27" descr="&lt;EFOFEX&gt;&#10;id:fxe{8ed0d4d0-190b-405b-abcf-f566d8632ad1}&#10;&#10;FXData: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12462" name="Picture 27" descr="&lt;EFOFEX&gt;&#10;id:fxe{8ed0d4d0-190b-405b-abcf-f566d8632ad1}&#10;&#10;FXData: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&#10;&#10;&lt;/EFOFEX&gt;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0730" cy="1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1102" w14:textId="1A77CDD6" w:rsidR="00922816" w:rsidRDefault="00922816" w:rsidP="006D2B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 w:rsidRPr="002709AF">
        <w:rPr>
          <w:rFonts w:ascii="Arial" w:hAnsi="Arial" w:cs="Arial"/>
          <w:i/>
          <w:iCs/>
        </w:rPr>
        <w:t xml:space="preserve">t </w:t>
      </w:r>
      <w:r>
        <w:rPr>
          <w:rFonts w:ascii="Arial" w:hAnsi="Arial" w:cs="Arial"/>
        </w:rPr>
        <w:t>is the number of years,</w:t>
      </w:r>
    </w:p>
    <w:p w14:paraId="4D6A173B" w14:textId="4DC142E9" w:rsidR="00922816" w:rsidRDefault="00922816" w:rsidP="00922816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Find </w:t>
      </w:r>
      <w:r w:rsidRPr="00922816"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, correct to 3 significant figures.</w:t>
      </w:r>
    </w:p>
    <w:p w14:paraId="7D4CE0E4" w14:textId="3ACC42CF" w:rsidR="00922816" w:rsidRDefault="00922816" w:rsidP="00922816">
      <w:pPr>
        <w:pStyle w:val="ListParagraph"/>
        <w:rPr>
          <w:rFonts w:ascii="Arial" w:hAnsi="Arial" w:cs="Arial"/>
        </w:rPr>
      </w:pPr>
    </w:p>
    <w:p w14:paraId="262D2D4C" w14:textId="780C0635" w:rsidR="00922816" w:rsidRDefault="00922816" w:rsidP="00922816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amount of Carbon-14 in the shells is </w:t>
      </w:r>
      <w:r w:rsidR="00622402" w:rsidRPr="00622402">
        <w:rPr>
          <w:rFonts w:ascii="Arial" w:hAnsi="Arial" w:cs="Arial"/>
          <w:noProof/>
          <w:position w:val="-2"/>
        </w:rPr>
        <w:drawing>
          <wp:inline distT="0" distB="0" distL="0" distR="0" wp14:anchorId="00572920" wp14:editId="6F717DFC">
            <wp:extent cx="301627" cy="112713"/>
            <wp:effectExtent l="0" t="0" r="3175" b="1905"/>
            <wp:docPr id="1378377360" name="Picture 40" descr="&lt;EFOFEX&gt;&#10;id:fxe{e199b36c-5ae6-4452-aa91-894441c1fe60}&#10;FXGP:DP-JjnuNwm&#10;FXData: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77360" name="Picture 40" descr="&lt;EFOFEX&gt;&#10;id:fxe{e199b36c-5ae6-4452-aa91-894441c1fe60}&#10;FXGP:DP-JjnuNwm&#10;FXData: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1627" cy="11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of the original amount. Find the number of years since the shells were cooked in the campfire.</w:t>
      </w:r>
    </w:p>
    <w:p w14:paraId="0DE84B9D" w14:textId="43B67179" w:rsidR="00922816" w:rsidRPr="00922816" w:rsidRDefault="00922816" w:rsidP="00922816">
      <w:pPr>
        <w:rPr>
          <w:rFonts w:ascii="Arial" w:hAnsi="Arial" w:cs="Arial"/>
        </w:rPr>
      </w:pPr>
    </w:p>
    <w:p w14:paraId="2122FC8F" w14:textId="77777777" w:rsidR="00374E0D" w:rsidRDefault="00374E0D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6766BE21" w14:textId="5E7DF4BE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lastRenderedPageBreak/>
        <w:t>Solution</w:t>
      </w:r>
    </w:p>
    <w:p w14:paraId="49A9AD27" w14:textId="06D566E1" w:rsidR="00922816" w:rsidRPr="00922816" w:rsidRDefault="00622402" w:rsidP="0092281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622402">
        <w:rPr>
          <w:rFonts w:ascii="Arial" w:hAnsi="Arial" w:cs="Arial"/>
          <w:noProof/>
          <w:position w:val="-248"/>
        </w:rPr>
        <w:drawing>
          <wp:inline distT="0" distB="0" distL="0" distR="0" wp14:anchorId="43D888B9" wp14:editId="6F246BA5">
            <wp:extent cx="1911364" cy="1697050"/>
            <wp:effectExtent l="0" t="0" r="0" b="0"/>
            <wp:docPr id="1159579415" name="Picture 41" descr="&lt;EFOFEX&gt;&#10;id:fxe{13df3092-85cb-4ad9-b734-e7931b76c1cc}&#10;FXGP:DP-JjnuNwm&#10;FXData: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79415" name="Picture 41" descr="&lt;EFOFEX&gt;&#10;id:fxe{13df3092-85cb-4ad9-b734-e7931b76c1cc}&#10;FXGP:DP-JjnuNwm&#10;FXData: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&#10;&#10;&lt;/EFOFEX&gt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11364" cy="16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C81" w14:textId="77777777" w:rsidR="00922816" w:rsidRDefault="00922816" w:rsidP="00922816">
      <w:pPr>
        <w:pStyle w:val="ListParagraph"/>
        <w:ind w:left="1080"/>
        <w:rPr>
          <w:rFonts w:ascii="Arial" w:hAnsi="Arial" w:cs="Arial"/>
        </w:rPr>
      </w:pPr>
    </w:p>
    <w:p w14:paraId="1E40CE19" w14:textId="01D3AE56" w:rsidR="00922816" w:rsidRDefault="00622402" w:rsidP="00922816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 w:rsidRPr="00622402">
        <w:rPr>
          <w:rFonts w:ascii="Arial" w:hAnsi="Arial" w:cs="Arial"/>
          <w:noProof/>
          <w:position w:val="-344"/>
        </w:rPr>
        <w:drawing>
          <wp:inline distT="0" distB="0" distL="0" distR="0" wp14:anchorId="30D3BEC8" wp14:editId="5530FAB7">
            <wp:extent cx="3225824" cy="2282842"/>
            <wp:effectExtent l="0" t="0" r="0" b="3175"/>
            <wp:docPr id="1896620578" name="Picture 42" descr="&lt;EFOFEX&gt;&#10;id:fxe{775bc48b-4c5d-44f9-a553-d8b2d762b3d1}&#10;FXGP:DP-JjnuNwm&#10;FXData: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20578" name="Picture 42" descr="&lt;EFOFEX&gt;&#10;id:fxe{775bc48b-4c5d-44f9-a553-d8b2d762b3d1}&#10;FXGP:DP-JjnuNwm&#10;FXData: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&#10;&#10;&lt;/EFOFEX&gt;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25824" cy="22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7A83" w14:textId="765B065F" w:rsidR="0031236C" w:rsidRPr="00922816" w:rsidRDefault="0031236C" w:rsidP="00922816">
      <w:pPr>
        <w:pStyle w:val="ListParagraph"/>
        <w:ind w:left="1080"/>
        <w:rPr>
          <w:rFonts w:ascii="Arial" w:hAnsi="Arial" w:cs="Arial"/>
        </w:rPr>
      </w:pPr>
    </w:p>
    <w:p w14:paraId="46E3BD97" w14:textId="77777777" w:rsidR="001A4659" w:rsidRPr="006C5B60" w:rsidRDefault="001A4659" w:rsidP="001A4659">
      <w:pPr>
        <w:pBdr>
          <w:bottom w:val="single" w:sz="4" w:space="1" w:color="auto"/>
        </w:pBdr>
        <w:ind w:right="283"/>
        <w:rPr>
          <w:rFonts w:ascii="Arial" w:hAnsi="Arial" w:cs="Arial"/>
          <w:b/>
          <w:bCs/>
          <w:sz w:val="36"/>
          <w:szCs w:val="36"/>
        </w:rPr>
      </w:pPr>
      <w:r w:rsidRPr="006C5B60">
        <w:rPr>
          <w:rFonts w:ascii="Arial" w:hAnsi="Arial" w:cs="Arial"/>
          <w:b/>
          <w:bCs/>
          <w:sz w:val="36"/>
          <w:szCs w:val="36"/>
        </w:rPr>
        <w:t>Notes</w:t>
      </w:r>
    </w:p>
    <w:p w14:paraId="355F6215" w14:textId="5AB37C94" w:rsidR="0031236C" w:rsidRPr="006C5B60" w:rsidRDefault="002F456E" w:rsidP="00374E0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13</w:t>
      </w:r>
      <w:r w:rsidR="001A4659" w:rsidRPr="006C5B6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sectPr w:rsidR="0031236C" w:rsidRPr="006C5B60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1009E" w14:textId="77777777" w:rsidR="00E562CB" w:rsidRDefault="00E562CB" w:rsidP="00AA4A2E">
      <w:pPr>
        <w:spacing w:after="0" w:line="240" w:lineRule="auto"/>
      </w:pPr>
      <w:r>
        <w:separator/>
      </w:r>
    </w:p>
  </w:endnote>
  <w:endnote w:type="continuationSeparator" w:id="0">
    <w:p w14:paraId="03B50A34" w14:textId="77777777" w:rsidR="00E562CB" w:rsidRDefault="00E562CB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67F8B61A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0C504D">
      <w:t>3</w:t>
    </w:r>
    <w:r>
      <w:t xml:space="preserve">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4083E089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0BE11" w14:textId="77777777" w:rsidR="00E562CB" w:rsidRDefault="00E562CB" w:rsidP="00AA4A2E">
      <w:pPr>
        <w:spacing w:after="0" w:line="240" w:lineRule="auto"/>
      </w:pPr>
      <w:r>
        <w:separator/>
      </w:r>
    </w:p>
  </w:footnote>
  <w:footnote w:type="continuationSeparator" w:id="0">
    <w:p w14:paraId="58E63737" w14:textId="77777777" w:rsidR="00E562CB" w:rsidRDefault="00E562CB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7C40" w14:textId="565D4D01" w:rsidR="00596E46" w:rsidRDefault="002832F3">
    <w:r>
      <w:rPr>
        <w:b/>
        <w:bCs/>
      </w:rPr>
      <w:t>Continuous Growth &amp; Decay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&lt;EFOFEX&gt;&#10;&#10;&#10;&#10;&#10;&#10;&#10;&#10;id:fxe{c1b62643-b0c5-41e9-885d-957aaf039177}&#10;&#10;&#10;&#10;&#10;&#10;&#10;&#10;FXGP:DP-DTKw8yx&#10;&#10;&#10;&#10;&#10;&#10;&#10;&#10;FXData: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&#10;&#10;&#10;&#10;&#10;&#10;&#10;&#10;&#10;&#10;&#10;&#10;&#10;&#10;&#10;&#10;&lt;/EFOFEX&gt;" style="width:7.5pt;height:10pt;visibility:visible;mso-wrap-style:square" o:bullet="t">
        <v:imagedata r:id="rId1" o:title="EFOFEX&gt;"/>
      </v:shape>
    </w:pict>
  </w:numPicBullet>
  <w:numPicBullet w:numPicBulletId="1">
    <w:pict>
      <v:shape id="_x0000_i1048" type="#_x0000_t75" alt="&lt;EFOFEX&gt;&#10;&#10;&#10;&#10;&#10;&#10;&#10;&#10;id:fxe{d5ddcd22-b1b5-45be-afc6-cb438aa08c69}&#10;&#10;&#10;&#10;&#10;&#10;&#10;&#10;FXGP:DP-QsxUQSF&#10;&#10;&#10;&#10;&#10;&#10;&#10;&#10;FXData: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&#10;&#10;&#10;&#10;&#10;&#10;&#10;&#10;&#10;&#10;&#10;&#10;&#10;&#10;&#10;&#10;&lt;/EFOFEX&gt;" style="width:20.65pt;height:11.25pt;visibility:visible;mso-wrap-style:square" o:bullet="t">
        <v:imagedata r:id="rId2" o:title="EFOFEX&gt;"/>
      </v:shape>
    </w:pict>
  </w:numPicBullet>
  <w:numPicBullet w:numPicBulletId="2">
    <w:pict>
      <v:shape id="_x0000_i1049" type="#_x0000_t75" alt="&lt;EFOFEX&gt;&#10;&#10;&#10;&#10;&#10;&#10;&#10;&#10;id:fxe{0420c106-c2e8-4f69-8eef-d89068a55479}&#10;&#10;&#10;&#10;&#10;&#10;&#10;&#10;FXGP:DP-KEfy4kL&#10;&#10;&#10;&#10;&#10;&#10;&#10;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#10;&#10;&#10;&#10;&#10;&#10;&#10;&#10;&#10;&#10;&#10;&#10;&#10;&#10;&lt;/EFOFEX&gt;" style="width:13.15pt;height:11.25pt;visibility:visible;mso-wrap-style:square" o:bullet="t">
        <v:imagedata r:id="rId3" o:title="EFOFEX&gt;"/>
      </v:shape>
    </w:pict>
  </w:numPicBullet>
  <w:numPicBullet w:numPicBulletId="3">
    <w:pict>
      <v:shape id="_x0000_i1050" type="#_x0000_t75" alt="&lt;EFOFEX&gt;&#10;&#10;&#10;&#10;&#10;&#10;&#10;&#10;id:fxe{67bf3b6c-f21a-40df-b672-01d21571aefd}&#10;&#10;&#10;&#10;&#10;&#10;&#10;&#10;FXGP:DP-A7aymZP&#10;&#10;&#10;&#10;&#10;&#10;&#10;&#10;FXData:AAAJIHicfZXpcuI4EIBfxetKapJdGd8cjkWVwpELCMOQzST/jDG2B1/YSghZ5t1HdgsqWZIUxye1+rDU3bK9nXgutrdd9tuNjG3b3l5iSS3ZwUrNLAcXeFqih6tZH2ZXuPy/3hv3cL8UEKyCklOiC7odEJ6XKD/29uZTu9mXdoNP7dwv7Yaf2s2/tBt9ahd/aUewApLpGwlSkGYgrQ4r9l/d2870YdwTLqfDgTC+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&#10;&#10;&#10;&#10;&#10;&#10;&#10;&#10;&#10;&#10;&#10;&#10;&#10;&#10;&#10;&#10;&lt;/EFOFEX&gt;" style="width:14.4pt;height:11.25pt;visibility:visible;mso-wrap-style:square" o:bullet="t">
        <v:imagedata r:id="rId4" o:title="EFOFEX&gt;"/>
      </v:shape>
    </w:pict>
  </w:numPicBullet>
  <w:numPicBullet w:numPicBulletId="4">
    <w:pict>
      <v:shape id="_x0000_i1051" type="#_x0000_t75" alt="&lt;EFOFEX&gt;&#10;&#10;id:fxe{6cff03c2-038a-4cc9-8ab6-a70257720886}&#10;&#10;FXGP:DP-mDZhKVs&#10;&#10;FXData: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&#10;&#10;&#10;&#10;&lt;/EFOFEX&gt;" style="width:26.3pt;height:10.65pt;visibility:visible;mso-wrap-style:square" o:bullet="t">
        <v:imagedata r:id="rId5" o:title="EFOFEX&gt;"/>
      </v:shape>
    </w:pict>
  </w:numPicBullet>
  <w:abstractNum w:abstractNumId="0" w15:restartNumberingAfterBreak="0">
    <w:nsid w:val="168D4FBA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26C7F"/>
    <w:multiLevelType w:val="hybridMultilevel"/>
    <w:tmpl w:val="1362E93E"/>
    <w:lvl w:ilvl="0" w:tplc="88A49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02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0F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4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0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8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42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E8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E5463"/>
    <w:multiLevelType w:val="hybridMultilevel"/>
    <w:tmpl w:val="E37A70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93A5A"/>
    <w:multiLevelType w:val="hybridMultilevel"/>
    <w:tmpl w:val="8EC81B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B0A82"/>
    <w:multiLevelType w:val="hybridMultilevel"/>
    <w:tmpl w:val="3CC00A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F0FBB"/>
    <w:multiLevelType w:val="hybridMultilevel"/>
    <w:tmpl w:val="317E3F32"/>
    <w:lvl w:ilvl="0" w:tplc="526437C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04D83"/>
    <w:multiLevelType w:val="hybridMultilevel"/>
    <w:tmpl w:val="BDFABBD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E33A3"/>
    <w:multiLevelType w:val="hybridMultilevel"/>
    <w:tmpl w:val="5C9AF90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53A2A"/>
    <w:multiLevelType w:val="hybridMultilevel"/>
    <w:tmpl w:val="53AA263A"/>
    <w:lvl w:ilvl="0" w:tplc="F14C7CE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052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87F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2C7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9C9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2EA5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684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D8E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64A4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0DF6455"/>
    <w:multiLevelType w:val="hybridMultilevel"/>
    <w:tmpl w:val="F5A08B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A7385"/>
    <w:multiLevelType w:val="hybridMultilevel"/>
    <w:tmpl w:val="993E7A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10207"/>
    <w:multiLevelType w:val="hybridMultilevel"/>
    <w:tmpl w:val="993E7A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873E0"/>
    <w:multiLevelType w:val="hybridMultilevel"/>
    <w:tmpl w:val="DC706CC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639C7"/>
    <w:multiLevelType w:val="hybridMultilevel"/>
    <w:tmpl w:val="D0E8EB1A"/>
    <w:lvl w:ilvl="0" w:tplc="F6A001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85B4D"/>
    <w:multiLevelType w:val="hybridMultilevel"/>
    <w:tmpl w:val="C11CF6A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4972D8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603F09"/>
    <w:multiLevelType w:val="hybridMultilevel"/>
    <w:tmpl w:val="C0EA50B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6159B5"/>
    <w:multiLevelType w:val="hybridMultilevel"/>
    <w:tmpl w:val="C6CE5FB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2542CC"/>
    <w:multiLevelType w:val="hybridMultilevel"/>
    <w:tmpl w:val="1D7470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AE4CBB"/>
    <w:multiLevelType w:val="hybridMultilevel"/>
    <w:tmpl w:val="FE34C5C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F2C40"/>
    <w:multiLevelType w:val="hybridMultilevel"/>
    <w:tmpl w:val="A0BE11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C629D"/>
    <w:multiLevelType w:val="hybridMultilevel"/>
    <w:tmpl w:val="D0E8EB1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3346">
    <w:abstractNumId w:val="2"/>
  </w:num>
  <w:num w:numId="2" w16cid:durableId="1201936103">
    <w:abstractNumId w:val="20"/>
  </w:num>
  <w:num w:numId="3" w16cid:durableId="1312977522">
    <w:abstractNumId w:val="19"/>
  </w:num>
  <w:num w:numId="4" w16cid:durableId="1610890562">
    <w:abstractNumId w:val="3"/>
  </w:num>
  <w:num w:numId="5" w16cid:durableId="723141833">
    <w:abstractNumId w:val="1"/>
  </w:num>
  <w:num w:numId="6" w16cid:durableId="1982609397">
    <w:abstractNumId w:val="10"/>
  </w:num>
  <w:num w:numId="7" w16cid:durableId="2022703432">
    <w:abstractNumId w:val="22"/>
  </w:num>
  <w:num w:numId="8" w16cid:durableId="370691630">
    <w:abstractNumId w:val="5"/>
  </w:num>
  <w:num w:numId="9" w16cid:durableId="360862102">
    <w:abstractNumId w:val="14"/>
  </w:num>
  <w:num w:numId="10" w16cid:durableId="1056123868">
    <w:abstractNumId w:val="16"/>
  </w:num>
  <w:num w:numId="11" w16cid:durableId="1699040882">
    <w:abstractNumId w:val="0"/>
  </w:num>
  <w:num w:numId="12" w16cid:durableId="1771075606">
    <w:abstractNumId w:val="23"/>
  </w:num>
  <w:num w:numId="13" w16cid:durableId="640231259">
    <w:abstractNumId w:val="11"/>
  </w:num>
  <w:num w:numId="14" w16cid:durableId="1560555362">
    <w:abstractNumId w:val="12"/>
  </w:num>
  <w:num w:numId="15" w16cid:durableId="1337533884">
    <w:abstractNumId w:val="7"/>
  </w:num>
  <w:num w:numId="16" w16cid:durableId="1398897115">
    <w:abstractNumId w:val="9"/>
  </w:num>
  <w:num w:numId="17" w16cid:durableId="115682098">
    <w:abstractNumId w:val="15"/>
  </w:num>
  <w:num w:numId="18" w16cid:durableId="2063938936">
    <w:abstractNumId w:val="21"/>
  </w:num>
  <w:num w:numId="19" w16cid:durableId="1657999383">
    <w:abstractNumId w:val="13"/>
  </w:num>
  <w:num w:numId="20" w16cid:durableId="232007473">
    <w:abstractNumId w:val="4"/>
  </w:num>
  <w:num w:numId="21" w16cid:durableId="448014047">
    <w:abstractNumId w:val="18"/>
  </w:num>
  <w:num w:numId="22" w16cid:durableId="1510026178">
    <w:abstractNumId w:val="17"/>
  </w:num>
  <w:num w:numId="23" w16cid:durableId="1031879074">
    <w:abstractNumId w:val="8"/>
  </w:num>
  <w:num w:numId="24" w16cid:durableId="20122980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32C5D"/>
    <w:rsid w:val="000349E9"/>
    <w:rsid w:val="000403C2"/>
    <w:rsid w:val="000444B4"/>
    <w:rsid w:val="0004657C"/>
    <w:rsid w:val="000471DF"/>
    <w:rsid w:val="00047A70"/>
    <w:rsid w:val="00064D61"/>
    <w:rsid w:val="00070C33"/>
    <w:rsid w:val="000721C3"/>
    <w:rsid w:val="000757D6"/>
    <w:rsid w:val="0008394C"/>
    <w:rsid w:val="000910F7"/>
    <w:rsid w:val="000A0821"/>
    <w:rsid w:val="000A23F5"/>
    <w:rsid w:val="000A6B19"/>
    <w:rsid w:val="000B6FE2"/>
    <w:rsid w:val="000C504D"/>
    <w:rsid w:val="000C638C"/>
    <w:rsid w:val="000C6F90"/>
    <w:rsid w:val="000D0834"/>
    <w:rsid w:val="000D21F8"/>
    <w:rsid w:val="000E0ECC"/>
    <w:rsid w:val="00111174"/>
    <w:rsid w:val="00114EDE"/>
    <w:rsid w:val="00120771"/>
    <w:rsid w:val="00125C5A"/>
    <w:rsid w:val="0013381D"/>
    <w:rsid w:val="0013729F"/>
    <w:rsid w:val="00142953"/>
    <w:rsid w:val="00146972"/>
    <w:rsid w:val="00146B63"/>
    <w:rsid w:val="00151185"/>
    <w:rsid w:val="00162A08"/>
    <w:rsid w:val="00164C85"/>
    <w:rsid w:val="00164EE8"/>
    <w:rsid w:val="00166769"/>
    <w:rsid w:val="00166A7B"/>
    <w:rsid w:val="00170383"/>
    <w:rsid w:val="0017562F"/>
    <w:rsid w:val="00182030"/>
    <w:rsid w:val="00182CF3"/>
    <w:rsid w:val="00182DAE"/>
    <w:rsid w:val="001874EA"/>
    <w:rsid w:val="001A39E7"/>
    <w:rsid w:val="001A4398"/>
    <w:rsid w:val="001A4659"/>
    <w:rsid w:val="001B0296"/>
    <w:rsid w:val="001B0AAB"/>
    <w:rsid w:val="001B4004"/>
    <w:rsid w:val="001C01D7"/>
    <w:rsid w:val="001D3B05"/>
    <w:rsid w:val="001D5AEB"/>
    <w:rsid w:val="001E6331"/>
    <w:rsid w:val="001E7238"/>
    <w:rsid w:val="001F101A"/>
    <w:rsid w:val="001F492E"/>
    <w:rsid w:val="0020502B"/>
    <w:rsid w:val="00222348"/>
    <w:rsid w:val="00223CF2"/>
    <w:rsid w:val="00230D20"/>
    <w:rsid w:val="00241604"/>
    <w:rsid w:val="002623F7"/>
    <w:rsid w:val="00265817"/>
    <w:rsid w:val="00265B83"/>
    <w:rsid w:val="002704BC"/>
    <w:rsid w:val="002709AF"/>
    <w:rsid w:val="00280461"/>
    <w:rsid w:val="0028054D"/>
    <w:rsid w:val="002822DD"/>
    <w:rsid w:val="0028301A"/>
    <w:rsid w:val="002832F3"/>
    <w:rsid w:val="00284495"/>
    <w:rsid w:val="00286380"/>
    <w:rsid w:val="002954AE"/>
    <w:rsid w:val="002B46DF"/>
    <w:rsid w:val="002B6CC9"/>
    <w:rsid w:val="002C14B9"/>
    <w:rsid w:val="002E11A4"/>
    <w:rsid w:val="002E7765"/>
    <w:rsid w:val="002F27BA"/>
    <w:rsid w:val="002F456E"/>
    <w:rsid w:val="00302FDC"/>
    <w:rsid w:val="003059AE"/>
    <w:rsid w:val="00311D20"/>
    <w:rsid w:val="0031236C"/>
    <w:rsid w:val="00313899"/>
    <w:rsid w:val="0031687D"/>
    <w:rsid w:val="00326096"/>
    <w:rsid w:val="00326AAF"/>
    <w:rsid w:val="00336BD6"/>
    <w:rsid w:val="00344FA2"/>
    <w:rsid w:val="00353327"/>
    <w:rsid w:val="00364013"/>
    <w:rsid w:val="00374E0D"/>
    <w:rsid w:val="003817F4"/>
    <w:rsid w:val="00383A4A"/>
    <w:rsid w:val="0038469E"/>
    <w:rsid w:val="00384F69"/>
    <w:rsid w:val="00390934"/>
    <w:rsid w:val="003A2D0F"/>
    <w:rsid w:val="003B70FE"/>
    <w:rsid w:val="003C3512"/>
    <w:rsid w:val="003D015B"/>
    <w:rsid w:val="003D4275"/>
    <w:rsid w:val="003D4488"/>
    <w:rsid w:val="003D64BA"/>
    <w:rsid w:val="003D75AC"/>
    <w:rsid w:val="003E4FBD"/>
    <w:rsid w:val="003F1857"/>
    <w:rsid w:val="003F4EA4"/>
    <w:rsid w:val="00402D09"/>
    <w:rsid w:val="0041027C"/>
    <w:rsid w:val="00420607"/>
    <w:rsid w:val="00442E42"/>
    <w:rsid w:val="00455A4A"/>
    <w:rsid w:val="004734DE"/>
    <w:rsid w:val="00474244"/>
    <w:rsid w:val="00476986"/>
    <w:rsid w:val="004A1C7F"/>
    <w:rsid w:val="004A31DC"/>
    <w:rsid w:val="004A48E5"/>
    <w:rsid w:val="004B3762"/>
    <w:rsid w:val="004D2BFA"/>
    <w:rsid w:val="004E23A5"/>
    <w:rsid w:val="004E36BF"/>
    <w:rsid w:val="004F04FE"/>
    <w:rsid w:val="004F189D"/>
    <w:rsid w:val="00500297"/>
    <w:rsid w:val="0050081E"/>
    <w:rsid w:val="00502C2B"/>
    <w:rsid w:val="00506462"/>
    <w:rsid w:val="0050791C"/>
    <w:rsid w:val="005156F8"/>
    <w:rsid w:val="0052274A"/>
    <w:rsid w:val="00524040"/>
    <w:rsid w:val="00535008"/>
    <w:rsid w:val="0054374C"/>
    <w:rsid w:val="00547606"/>
    <w:rsid w:val="0055077A"/>
    <w:rsid w:val="0057477D"/>
    <w:rsid w:val="005751E8"/>
    <w:rsid w:val="00585F1F"/>
    <w:rsid w:val="00596E46"/>
    <w:rsid w:val="005A0FDE"/>
    <w:rsid w:val="005C591E"/>
    <w:rsid w:val="005C77C3"/>
    <w:rsid w:val="005E0CAC"/>
    <w:rsid w:val="005E5DB5"/>
    <w:rsid w:val="005F53DB"/>
    <w:rsid w:val="00612302"/>
    <w:rsid w:val="00622402"/>
    <w:rsid w:val="00625F67"/>
    <w:rsid w:val="00634308"/>
    <w:rsid w:val="006350A7"/>
    <w:rsid w:val="00636808"/>
    <w:rsid w:val="0064219D"/>
    <w:rsid w:val="00644215"/>
    <w:rsid w:val="00644A01"/>
    <w:rsid w:val="0068077D"/>
    <w:rsid w:val="0068082F"/>
    <w:rsid w:val="00683A4C"/>
    <w:rsid w:val="00684391"/>
    <w:rsid w:val="00685BD8"/>
    <w:rsid w:val="006865AF"/>
    <w:rsid w:val="00691196"/>
    <w:rsid w:val="00691495"/>
    <w:rsid w:val="006A324A"/>
    <w:rsid w:val="006C5B60"/>
    <w:rsid w:val="006C6D76"/>
    <w:rsid w:val="006D2B60"/>
    <w:rsid w:val="006D5431"/>
    <w:rsid w:val="006D5E56"/>
    <w:rsid w:val="006E0EA3"/>
    <w:rsid w:val="006E7ED3"/>
    <w:rsid w:val="006F28A7"/>
    <w:rsid w:val="00701FED"/>
    <w:rsid w:val="007028EA"/>
    <w:rsid w:val="00712414"/>
    <w:rsid w:val="0071691D"/>
    <w:rsid w:val="007177EE"/>
    <w:rsid w:val="007404F1"/>
    <w:rsid w:val="00772A39"/>
    <w:rsid w:val="007735B7"/>
    <w:rsid w:val="007835E8"/>
    <w:rsid w:val="007A13FA"/>
    <w:rsid w:val="007A2893"/>
    <w:rsid w:val="007A7740"/>
    <w:rsid w:val="007B2626"/>
    <w:rsid w:val="007D26DD"/>
    <w:rsid w:val="007D4164"/>
    <w:rsid w:val="007E5036"/>
    <w:rsid w:val="007E7A31"/>
    <w:rsid w:val="007F7D9B"/>
    <w:rsid w:val="008009F6"/>
    <w:rsid w:val="008016A8"/>
    <w:rsid w:val="00813E70"/>
    <w:rsid w:val="00814F7C"/>
    <w:rsid w:val="00820C05"/>
    <w:rsid w:val="00821571"/>
    <w:rsid w:val="00856549"/>
    <w:rsid w:val="0087572D"/>
    <w:rsid w:val="00880CF7"/>
    <w:rsid w:val="00883859"/>
    <w:rsid w:val="00893C0B"/>
    <w:rsid w:val="00897FFA"/>
    <w:rsid w:val="008B0415"/>
    <w:rsid w:val="008D2868"/>
    <w:rsid w:val="008E381B"/>
    <w:rsid w:val="008E7603"/>
    <w:rsid w:val="008F04C4"/>
    <w:rsid w:val="00901ED5"/>
    <w:rsid w:val="00906DCB"/>
    <w:rsid w:val="009111B2"/>
    <w:rsid w:val="0091278D"/>
    <w:rsid w:val="00920A97"/>
    <w:rsid w:val="009210E8"/>
    <w:rsid w:val="00922816"/>
    <w:rsid w:val="00925BBD"/>
    <w:rsid w:val="00933657"/>
    <w:rsid w:val="00950F94"/>
    <w:rsid w:val="00953460"/>
    <w:rsid w:val="00956873"/>
    <w:rsid w:val="00957F0A"/>
    <w:rsid w:val="00960374"/>
    <w:rsid w:val="00961C50"/>
    <w:rsid w:val="00964883"/>
    <w:rsid w:val="00964C43"/>
    <w:rsid w:val="00967EAF"/>
    <w:rsid w:val="00967FD9"/>
    <w:rsid w:val="009720D3"/>
    <w:rsid w:val="009765D6"/>
    <w:rsid w:val="009A4133"/>
    <w:rsid w:val="009C50E1"/>
    <w:rsid w:val="009C5208"/>
    <w:rsid w:val="009D4EED"/>
    <w:rsid w:val="009D62F5"/>
    <w:rsid w:val="009D6536"/>
    <w:rsid w:val="009E49F9"/>
    <w:rsid w:val="009F3825"/>
    <w:rsid w:val="00A164BF"/>
    <w:rsid w:val="00A2072B"/>
    <w:rsid w:val="00A23390"/>
    <w:rsid w:val="00A26406"/>
    <w:rsid w:val="00A37F47"/>
    <w:rsid w:val="00A612A3"/>
    <w:rsid w:val="00A614A8"/>
    <w:rsid w:val="00A63648"/>
    <w:rsid w:val="00A63673"/>
    <w:rsid w:val="00A711A7"/>
    <w:rsid w:val="00A908D8"/>
    <w:rsid w:val="00A923FE"/>
    <w:rsid w:val="00A93178"/>
    <w:rsid w:val="00A9338A"/>
    <w:rsid w:val="00AA4A2E"/>
    <w:rsid w:val="00AC5FD2"/>
    <w:rsid w:val="00AD23E7"/>
    <w:rsid w:val="00AE3848"/>
    <w:rsid w:val="00AE47A5"/>
    <w:rsid w:val="00AF10ED"/>
    <w:rsid w:val="00B065B8"/>
    <w:rsid w:val="00B60AFA"/>
    <w:rsid w:val="00B61BB7"/>
    <w:rsid w:val="00B66C63"/>
    <w:rsid w:val="00B6792D"/>
    <w:rsid w:val="00B74CF7"/>
    <w:rsid w:val="00B91E18"/>
    <w:rsid w:val="00B93E0E"/>
    <w:rsid w:val="00BA03E3"/>
    <w:rsid w:val="00BC742A"/>
    <w:rsid w:val="00BD7E27"/>
    <w:rsid w:val="00BE23C9"/>
    <w:rsid w:val="00BF57D0"/>
    <w:rsid w:val="00C010A6"/>
    <w:rsid w:val="00C12B99"/>
    <w:rsid w:val="00C208C3"/>
    <w:rsid w:val="00C23E28"/>
    <w:rsid w:val="00C457D7"/>
    <w:rsid w:val="00C47BE8"/>
    <w:rsid w:val="00C60603"/>
    <w:rsid w:val="00C63DC5"/>
    <w:rsid w:val="00C65780"/>
    <w:rsid w:val="00C70567"/>
    <w:rsid w:val="00C77B95"/>
    <w:rsid w:val="00C8516E"/>
    <w:rsid w:val="00C9381F"/>
    <w:rsid w:val="00C94021"/>
    <w:rsid w:val="00CA09C8"/>
    <w:rsid w:val="00CB0AD0"/>
    <w:rsid w:val="00CD4718"/>
    <w:rsid w:val="00CD51DB"/>
    <w:rsid w:val="00CE035E"/>
    <w:rsid w:val="00CE6B09"/>
    <w:rsid w:val="00CF5108"/>
    <w:rsid w:val="00CF54EB"/>
    <w:rsid w:val="00CF6FFE"/>
    <w:rsid w:val="00D12D12"/>
    <w:rsid w:val="00D15955"/>
    <w:rsid w:val="00D1790A"/>
    <w:rsid w:val="00D37460"/>
    <w:rsid w:val="00D42199"/>
    <w:rsid w:val="00D44A16"/>
    <w:rsid w:val="00D53861"/>
    <w:rsid w:val="00D61929"/>
    <w:rsid w:val="00D61A8B"/>
    <w:rsid w:val="00D63155"/>
    <w:rsid w:val="00D6464D"/>
    <w:rsid w:val="00D66EDE"/>
    <w:rsid w:val="00D71E5B"/>
    <w:rsid w:val="00D8004E"/>
    <w:rsid w:val="00DA2AD9"/>
    <w:rsid w:val="00DB14FC"/>
    <w:rsid w:val="00DB3C4B"/>
    <w:rsid w:val="00DB456A"/>
    <w:rsid w:val="00DE2A33"/>
    <w:rsid w:val="00DE669F"/>
    <w:rsid w:val="00DF17EF"/>
    <w:rsid w:val="00E17B2A"/>
    <w:rsid w:val="00E20D51"/>
    <w:rsid w:val="00E232F3"/>
    <w:rsid w:val="00E2681A"/>
    <w:rsid w:val="00E310B5"/>
    <w:rsid w:val="00E562CB"/>
    <w:rsid w:val="00E705CC"/>
    <w:rsid w:val="00E8451C"/>
    <w:rsid w:val="00E86D74"/>
    <w:rsid w:val="00E91158"/>
    <w:rsid w:val="00EA5C5F"/>
    <w:rsid w:val="00EB70D5"/>
    <w:rsid w:val="00EC745C"/>
    <w:rsid w:val="00EF7AA0"/>
    <w:rsid w:val="00F10235"/>
    <w:rsid w:val="00F125FC"/>
    <w:rsid w:val="00F16696"/>
    <w:rsid w:val="00F415DB"/>
    <w:rsid w:val="00F55368"/>
    <w:rsid w:val="00F62B1C"/>
    <w:rsid w:val="00F76006"/>
    <w:rsid w:val="00F805EC"/>
    <w:rsid w:val="00F91EC5"/>
    <w:rsid w:val="00FA389A"/>
    <w:rsid w:val="00FB138D"/>
    <w:rsid w:val="00FC038A"/>
    <w:rsid w:val="00FE6AEC"/>
    <w:rsid w:val="00FF1BBE"/>
    <w:rsid w:val="00F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1DC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2686</TotalTime>
  <Pages>13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40</cp:revision>
  <cp:lastPrinted>2023-04-10T08:46:00Z</cp:lastPrinted>
  <dcterms:created xsi:type="dcterms:W3CDTF">2023-04-07T03:57:00Z</dcterms:created>
  <dcterms:modified xsi:type="dcterms:W3CDTF">2023-04-17T02:44:00Z</dcterms:modified>
</cp:coreProperties>
</file>