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05B503A" w14:textId="77777777" w:rsidR="007D4164" w:rsidRPr="006C5B60" w:rsidRDefault="00964C43" w:rsidP="00D44A16">
      <w:pPr>
        <w:jc w:val="right"/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</w:pPr>
      <w:r w:rsidRPr="006C5B60">
        <w:rPr>
          <w:rFonts w:ascii="Arial" w:hAnsi="Arial" w:cs="Arial"/>
          <w:b/>
          <w:bCs/>
          <w:noProof/>
          <w:color w:val="808080" w:themeColor="background1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B5C9BDB" wp14:editId="0AD406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5545" cy="1103630"/>
            <wp:effectExtent l="0" t="0" r="0" b="0"/>
            <wp:wrapSquare wrapText="bothSides"/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683" cy="111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16" w:rsidRPr="006C5B60"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  <w:t>FX Library</w:t>
      </w:r>
      <w:r w:rsidRPr="006C5B60"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  <w:t xml:space="preserve"> Modules</w:t>
      </w:r>
    </w:p>
    <w:p w14:paraId="7A21BC79" w14:textId="77777777" w:rsidR="00F62B1C" w:rsidRPr="006C5B60" w:rsidRDefault="00F62B1C" w:rsidP="00AA4A2E">
      <w:pPr>
        <w:jc w:val="right"/>
        <w:rPr>
          <w:rFonts w:ascii="Arial" w:hAnsi="Arial" w:cs="Arial"/>
          <w:color w:val="808080" w:themeColor="background1" w:themeShade="80"/>
          <w:sz w:val="32"/>
          <w:szCs w:val="32"/>
        </w:rPr>
      </w:pPr>
    </w:p>
    <w:p w14:paraId="7B487473" w14:textId="77777777" w:rsidR="00F62B1C" w:rsidRPr="006C5B60" w:rsidRDefault="00F62B1C" w:rsidP="00AA4A2E">
      <w:pPr>
        <w:jc w:val="right"/>
        <w:rPr>
          <w:rFonts w:ascii="Arial" w:hAnsi="Arial" w:cs="Arial"/>
          <w:color w:val="808080" w:themeColor="background1" w:themeShade="80"/>
          <w:sz w:val="32"/>
          <w:szCs w:val="32"/>
        </w:rPr>
      </w:pPr>
    </w:p>
    <w:p w14:paraId="25A861C8" w14:textId="77777777" w:rsidR="00AA4A2E" w:rsidRPr="006C5B60" w:rsidRDefault="00AA4A2E" w:rsidP="00AA4A2E">
      <w:pPr>
        <w:pBdr>
          <w:top w:val="single" w:sz="4" w:space="1" w:color="auto"/>
        </w:pBdr>
        <w:rPr>
          <w:rFonts w:ascii="Arial" w:hAnsi="Arial" w:cs="Arial"/>
          <w:sz w:val="36"/>
          <w:szCs w:val="36"/>
        </w:rPr>
      </w:pPr>
    </w:p>
    <w:p w14:paraId="47BBEED4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0FC60533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3AC22243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44A928AD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288A4180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5AFF9E5F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1B6B784F" w14:textId="1F53DE77" w:rsidR="00AA4A2E" w:rsidRPr="006C5B60" w:rsidRDefault="000C504D" w:rsidP="00964C43">
      <w:pPr>
        <w:rPr>
          <w:rFonts w:ascii="Arial" w:hAnsi="Arial" w:cs="Arial"/>
          <w:b/>
          <w:bCs/>
          <w:sz w:val="64"/>
          <w:szCs w:val="64"/>
        </w:rPr>
      </w:pPr>
      <w:r w:rsidRPr="006C5B60">
        <w:rPr>
          <w:rFonts w:ascii="Arial" w:hAnsi="Arial" w:cs="Arial"/>
          <w:b/>
          <w:bCs/>
          <w:sz w:val="64"/>
          <w:szCs w:val="64"/>
        </w:rPr>
        <w:t>Compound Areas</w:t>
      </w:r>
    </w:p>
    <w:p w14:paraId="04F3215B" w14:textId="28560C11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7E534B70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5C820E68" w14:textId="77777777" w:rsidR="00F62B1C" w:rsidRPr="006C5B60" w:rsidRDefault="00F62B1C">
      <w:pPr>
        <w:rPr>
          <w:rFonts w:ascii="Arial" w:hAnsi="Arial" w:cs="Arial"/>
          <w:sz w:val="36"/>
          <w:szCs w:val="36"/>
        </w:rPr>
      </w:pPr>
      <w:r w:rsidRPr="006C5B60">
        <w:rPr>
          <w:rFonts w:ascii="Arial" w:hAnsi="Arial" w:cs="Arial"/>
          <w:sz w:val="36"/>
          <w:szCs w:val="36"/>
        </w:rPr>
        <w:br w:type="page"/>
      </w:r>
    </w:p>
    <w:p w14:paraId="046F9C67" w14:textId="77777777" w:rsidR="00F62B1C" w:rsidRPr="006C5B60" w:rsidRDefault="00F62B1C" w:rsidP="00F62B1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Copyright Information</w:t>
      </w:r>
    </w:p>
    <w:p w14:paraId="48CFCF1E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If you are an Efofex subscriber and work in a school, you can copy and/or modify the FX Library materials and use them with your students. We hope that this material will help you write your tests, worksheets, exams,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presentations</w:t>
      </w:r>
      <w:proofErr w:type="gram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and any other educational materials. You cannot claim copyright over the FX Library materials or present them as your own work.</w:t>
      </w:r>
    </w:p>
    <w:p w14:paraId="67499879" w14:textId="77777777" w:rsidR="00D44A16" w:rsidRPr="006C5B60" w:rsidRDefault="00D44A16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FAQ</w:t>
      </w:r>
    </w:p>
    <w:p w14:paraId="0D6B4D5A" w14:textId="77777777" w:rsidR="001F101A" w:rsidRPr="006C5B60" w:rsidRDefault="001F101A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  <w:sectPr w:rsidR="001F101A" w:rsidRPr="006C5B60" w:rsidSect="00F62B1C">
          <w:headerReference w:type="default" r:id="rId8"/>
          <w:footerReference w:type="default" r:id="rId9"/>
          <w:footerReference w:type="first" r:id="rId10"/>
          <w:pgSz w:w="11906" w:h="16838"/>
          <w:pgMar w:top="1273" w:right="1133" w:bottom="1440" w:left="1276" w:header="708" w:footer="708" w:gutter="0"/>
          <w:cols w:space="708"/>
          <w:titlePg/>
          <w:docGrid w:linePitch="360"/>
        </w:sectPr>
      </w:pPr>
    </w:p>
    <w:p w14:paraId="68831EAE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Who are the questions/materials for?</w:t>
      </w:r>
    </w:p>
    <w:p w14:paraId="093CE0C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We are providing the materials for teachers in schools. If you are a teacher in a school (or similar context) you are welcome to use the questions/materials freely in just about any manner. Most other usages of our questions/materials are prohibited.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In particular, you</w:t>
      </w:r>
      <w:proofErr w:type="gram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are expressly prohibited from using our materials in any context where the aim is to generate a profit.</w:t>
      </w:r>
    </w:p>
    <w:p w14:paraId="7F8773B9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photocopy the questions/materials for use by my students?</w:t>
      </w:r>
    </w:p>
    <w:p w14:paraId="0A6F8D13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7483D7F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copy questions/materials and paste them into my own documents?</w:t>
      </w:r>
    </w:p>
    <w:p w14:paraId="0100CBD7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1698B812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Do I have to include the Efofex Software copyright notice on my own documents if I have included some of your questions/materials?</w:t>
      </w:r>
    </w:p>
    <w:p w14:paraId="7BDA508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14FFCB0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your questions/materials to generate a profit?</w:t>
      </w:r>
    </w:p>
    <w:p w14:paraId="749D994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5D0DC1C9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the questions/materials on my website/PowerPoint presentation/Moodle...?</w:t>
      </w:r>
    </w:p>
    <w:p w14:paraId="73D0199A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It depends. If your usage is within the context of a teacher of students at an educational institution, YES. If you want to use the materials for profit, NO.</w:t>
      </w:r>
    </w:p>
    <w:p w14:paraId="1173242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home-schooling parent. Can I use your materials?</w:t>
      </w:r>
    </w:p>
    <w:p w14:paraId="093DD12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238D330A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student and want to use your products for revision. Can I use them?</w:t>
      </w:r>
    </w:p>
    <w:p w14:paraId="7AEBBBC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 (but make sure to tell your teachers how good they are!)</w:t>
      </w:r>
    </w:p>
    <w:p w14:paraId="408ED300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modify your questions/materials for my own use?</w:t>
      </w:r>
    </w:p>
    <w:p w14:paraId="4241727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63D0A29B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If I modify your questions, can I claim copyright?</w:t>
      </w:r>
    </w:p>
    <w:p w14:paraId="55FB05AD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It depends. If the modifications are substantial, YES. If the modifications are trivial or superficial, NO. Using the Parameter Regeneration feature of our products is NOT a substantial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modification</w:t>
      </w:r>
      <w:proofErr w:type="gramEnd"/>
    </w:p>
    <w:p w14:paraId="1A1590DF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professional tutor. Can I use your materials with my students?</w:t>
      </w:r>
    </w:p>
    <w:p w14:paraId="4863786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2B0DF203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republish your materials?</w:t>
      </w:r>
    </w:p>
    <w:p w14:paraId="510A2F96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ED066CF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think that I might be able to use your materials but don't seem to fit any of your FAQs. What do I do?</w:t>
      </w:r>
    </w:p>
    <w:p w14:paraId="6C04DA7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Send us an email describing what you want to do (to info@efofex.com) and we will get back to you as soon as possible.</w:t>
      </w:r>
    </w:p>
    <w:p w14:paraId="113D8A61" w14:textId="77777777" w:rsidR="001F101A" w:rsidRPr="006C5B60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  <w:sectPr w:rsidR="001F101A" w:rsidRPr="006C5B60" w:rsidSect="001F101A">
          <w:type w:val="continuous"/>
          <w:pgSz w:w="11906" w:h="16838"/>
          <w:pgMar w:top="1273" w:right="1133" w:bottom="1440" w:left="1276" w:header="708" w:footer="708" w:gutter="0"/>
          <w:cols w:num="2" w:space="708"/>
          <w:titlePg/>
          <w:docGrid w:linePitch="360"/>
        </w:sectPr>
      </w:pPr>
    </w:p>
    <w:p w14:paraId="00F276FF" w14:textId="77777777" w:rsidR="001F101A" w:rsidRPr="006C5B60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0CBBA40" w14:textId="77777777" w:rsidR="001F101A" w:rsidRPr="006C5B60" w:rsidRDefault="001F101A" w:rsidP="001F101A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How To Use This Material</w:t>
      </w:r>
    </w:p>
    <w:p w14:paraId="52B50A22" w14:textId="26BBF1D5" w:rsidR="00F62B1C" w:rsidRPr="006C5B60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Copy a question from this document and paste (with </w:t>
      </w:r>
      <w:proofErr w:type="spell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reparametizing</w:t>
      </w:r>
      <w:proofErr w:type="spell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) into your document. This allows you to quickly build a collection of regeneratable questions into a test, worksheet, </w:t>
      </w:r>
      <w:r w:rsidR="00772A39" w:rsidRPr="006C5B60">
        <w:rPr>
          <w:rFonts w:ascii="Arial" w:eastAsia="Times New Roman" w:hAnsi="Arial" w:cs="Arial"/>
          <w:color w:val="000000" w:themeColor="text1"/>
          <w:lang w:eastAsia="en-AU"/>
        </w:rPr>
        <w:t>presentation,</w:t>
      </w: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or exam.</w:t>
      </w:r>
    </w:p>
    <w:p w14:paraId="06529A7D" w14:textId="77777777" w:rsidR="001F101A" w:rsidRPr="006C5B60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316158C" w14:textId="77777777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56B602F1" w14:textId="77777777" w:rsidR="000C504D" w:rsidRPr="006C5B60" w:rsidRDefault="000C504D" w:rsidP="000C504D">
      <w:pPr>
        <w:rPr>
          <w:rFonts w:ascii="Arial" w:hAnsi="Arial" w:cs="Arial"/>
        </w:rPr>
      </w:pPr>
      <w:r w:rsidRPr="006C5B60">
        <w:rPr>
          <w:rFonts w:ascii="Arial" w:hAnsi="Arial" w:cs="Arial"/>
        </w:rPr>
        <w:t>Find the area of this shape. You can assume that sides that appear parallel are parallel.</w:t>
      </w:r>
    </w:p>
    <w:p w14:paraId="1F9BCC37" w14:textId="77777777" w:rsidR="000C504D" w:rsidRPr="006C5B60" w:rsidRDefault="000C504D" w:rsidP="000C504D">
      <w:pPr>
        <w:rPr>
          <w:rFonts w:ascii="Arial" w:hAnsi="Arial" w:cs="Arial"/>
        </w:rPr>
      </w:pPr>
    </w:p>
    <w:p w14:paraId="36F62CB4" w14:textId="7925B54E" w:rsidR="000C504D" w:rsidRPr="006C5B60" w:rsidRDefault="006C5B60" w:rsidP="000C504D">
      <w:pPr>
        <w:rPr>
          <w:rFonts w:ascii="Arial" w:hAnsi="Arial" w:cs="Arial"/>
        </w:rPr>
      </w:pPr>
      <w:r w:rsidRPr="006C5B60">
        <w:rPr>
          <w:rFonts w:ascii="Arial" w:hAnsi="Arial" w:cs="Arial"/>
          <w:noProof/>
        </w:rPr>
        <w:drawing>
          <wp:inline distT="0" distB="0" distL="0" distR="0" wp14:anchorId="36A95870" wp14:editId="04114F5F">
            <wp:extent cx="4673840" cy="2267067"/>
            <wp:effectExtent l="0" t="0" r="0" b="0"/>
            <wp:docPr id="56" name="Picture 56" descr="&lt;EFOFEX&gt;&#10;id:fxd{be19df90-bff4-45d8-9da2-9f16fd3c12cd}&#10;FXGP:DP-VPMECBR&#10;FXData: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&lt;EFOFEX&gt;&#10;id:fxd{be19df90-bff4-45d8-9da2-9f16fd3c12cd}&#10;FXGP:DP-VPMECBR&#10;FXData: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&#10;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226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04D" w:rsidRPr="006C5B60">
        <w:rPr>
          <w:rFonts w:ascii="Arial" w:hAnsi="Arial" w:cs="Arial"/>
        </w:rPr>
        <w:t xml:space="preserve"> </w:t>
      </w:r>
    </w:p>
    <w:p w14:paraId="41EDE2A3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0906CBAB" w14:textId="758D1F12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625800C0" w14:textId="017034E0" w:rsidR="000C504D" w:rsidRPr="006C5B60" w:rsidRDefault="006C5B60" w:rsidP="000C504D">
      <w:pPr>
        <w:rPr>
          <w:rFonts w:ascii="Arial" w:hAnsi="Arial" w:cs="Arial"/>
        </w:rPr>
      </w:pPr>
      <w:r w:rsidRPr="006C5B60">
        <w:rPr>
          <w:rFonts w:ascii="Arial" w:hAnsi="Arial" w:cs="Arial"/>
          <w:noProof/>
        </w:rPr>
        <w:drawing>
          <wp:inline distT="0" distB="0" distL="0" distR="0" wp14:anchorId="48A91AB0" wp14:editId="5F73EDBF">
            <wp:extent cx="4470630" cy="2086082"/>
            <wp:effectExtent l="0" t="0" r="0" b="0"/>
            <wp:docPr id="57" name="Picture 57" descr="&lt;EFOFEX&gt;&#10;id:fxd{719f72a2-569d-4b75-a3f2-15ad0d8b5533}&#10;FXGP:DP-VPMECBR&#10;FXData: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&lt;EFOFEX&gt;&#10;id:fxd{719f72a2-569d-4b75-a3f2-15ad0d8b5533}&#10;FXGP:DP-VPMECBR&#10;FXData: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&#10;&#10;&lt;/EFOFEX&g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0630" cy="20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04D" w:rsidRPr="006C5B60">
        <w:rPr>
          <w:rFonts w:ascii="Arial" w:hAnsi="Arial" w:cs="Arial"/>
        </w:rPr>
        <w:t xml:space="preserve"> </w:t>
      </w:r>
    </w:p>
    <w:p w14:paraId="6521AA3A" w14:textId="77777777" w:rsidR="000C504D" w:rsidRPr="006C5B60" w:rsidRDefault="000C504D" w:rsidP="000C504D">
      <w:pPr>
        <w:rPr>
          <w:rFonts w:ascii="Arial" w:hAnsi="Arial" w:cs="Arial"/>
        </w:rPr>
      </w:pPr>
    </w:p>
    <w:p w14:paraId="578C6329" w14:textId="3D517D9A" w:rsidR="000C504D" w:rsidRPr="006C5B60" w:rsidRDefault="000C504D" w:rsidP="000C504D">
      <w:pPr>
        <w:rPr>
          <w:rFonts w:ascii="Arial" w:hAnsi="Arial" w:cs="Arial"/>
        </w:rPr>
      </w:pPr>
      <w:r w:rsidRPr="006C5B60">
        <w:rPr>
          <w:rFonts w:ascii="Arial" w:hAnsi="Arial" w:cs="Arial"/>
        </w:rPr>
        <w:t>This is one way of subdividing the shape. Other divisions are acceptable.</w:t>
      </w:r>
    </w:p>
    <w:p w14:paraId="7A4C597B" w14:textId="065D7805" w:rsidR="000C504D" w:rsidRPr="006C5B60" w:rsidRDefault="006C5B60" w:rsidP="000C504D">
      <w:pPr>
        <w:rPr>
          <w:rFonts w:ascii="Arial" w:hAnsi="Arial" w:cs="Arial"/>
        </w:rPr>
      </w:pPr>
      <w:r w:rsidRPr="006C5B60">
        <w:rPr>
          <w:rFonts w:ascii="Arial" w:hAnsi="Arial" w:cs="Arial"/>
          <w:noProof/>
          <w:position w:val="-238"/>
        </w:rPr>
        <w:drawing>
          <wp:inline distT="0" distB="0" distL="0" distR="0" wp14:anchorId="4AD20E24" wp14:editId="353EF3D9">
            <wp:extent cx="3016272" cy="1620849"/>
            <wp:effectExtent l="0" t="0" r="0" b="0"/>
            <wp:docPr id="58" name="Picture 58" descr="&lt;EFOFEX&gt;&#10;id:fxe{90ec8f68-b75d-4183-96dc-6ac74cc9610d}&#10;FXGP:DP-VPMECBR&#10;FXData: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&lt;EFOFEX&gt;&#10;id:fxe{90ec8f68-b75d-4183-96dc-6ac74cc9610d}&#10;FXGP:DP-VPMECBR&#10;FXData: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&#10;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6272" cy="16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0A16" w14:textId="77777777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2839A306" w14:textId="4B1D8BD2" w:rsidR="00D53861" w:rsidRPr="006C5B60" w:rsidRDefault="000C504D" w:rsidP="006C5B6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24</w:t>
      </w:r>
      <w:r w:rsidR="00CE035E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D53861"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0877868" w14:textId="77777777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1A731092" w14:textId="77777777" w:rsidR="000C504D" w:rsidRPr="006C5B60" w:rsidRDefault="000C504D" w:rsidP="000C504D">
      <w:pPr>
        <w:rPr>
          <w:rFonts w:ascii="Arial" w:hAnsi="Arial" w:cs="Arial"/>
        </w:rPr>
      </w:pPr>
      <w:r w:rsidRPr="006C5B60">
        <w:rPr>
          <w:rFonts w:ascii="Arial" w:hAnsi="Arial" w:cs="Arial"/>
        </w:rPr>
        <w:t>Find the area of the shaded regions to the nearest square millimetre.</w:t>
      </w:r>
    </w:p>
    <w:p w14:paraId="4B4F7BF8" w14:textId="1DEE85D2" w:rsidR="000C504D" w:rsidRPr="006C5B60" w:rsidRDefault="006C5B60" w:rsidP="006C5B60">
      <w:pPr>
        <w:jc w:val="center"/>
        <w:rPr>
          <w:rFonts w:ascii="Arial" w:hAnsi="Arial" w:cs="Arial"/>
        </w:rPr>
      </w:pPr>
      <w:r w:rsidRPr="006C5B60">
        <w:rPr>
          <w:rFonts w:ascii="Arial" w:hAnsi="Arial" w:cs="Arial"/>
          <w:noProof/>
        </w:rPr>
        <w:drawing>
          <wp:inline distT="0" distB="0" distL="0" distR="0" wp14:anchorId="62907A84" wp14:editId="47136558">
            <wp:extent cx="3016405" cy="3422826"/>
            <wp:effectExtent l="0" t="0" r="0" b="0"/>
            <wp:docPr id="59" name="Picture 59" descr="&lt;EFOFEX&gt;&#10;id:fxd{6e8ec03b-ec77-4b56-a5a0-76ff2a73def5}&#10;FXGP:DP-J4QZG3B&#10;FXData: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&lt;EFOFEX&gt;&#10;id:fxd{6e8ec03b-ec77-4b56-a5a0-76ff2a73def5}&#10;FXGP:DP-J4QZG3B&#10;FXData: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&#10;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34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A622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25C8D661" w14:textId="1C4EDBEC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59E0EA34" w14:textId="67DD5C6B" w:rsidR="000C504D" w:rsidRPr="006C5B60" w:rsidRDefault="006C5B60" w:rsidP="006C5B60">
      <w:pPr>
        <w:jc w:val="center"/>
        <w:rPr>
          <w:rFonts w:ascii="Arial" w:hAnsi="Arial" w:cs="Arial"/>
        </w:rPr>
      </w:pPr>
      <w:r w:rsidRPr="006C5B60">
        <w:rPr>
          <w:rFonts w:ascii="Arial" w:hAnsi="Arial" w:cs="Arial"/>
          <w:noProof/>
        </w:rPr>
        <w:drawing>
          <wp:inline distT="0" distB="0" distL="0" distR="0" wp14:anchorId="0074A1CC" wp14:editId="08B0208C">
            <wp:extent cx="3016405" cy="3422826"/>
            <wp:effectExtent l="0" t="0" r="0" b="0"/>
            <wp:docPr id="60" name="Picture 60" descr="&lt;EFOFEX&gt;&#10;id:fxd{9b3ba171-f869-40d1-aeb1-908820b5257d}&#10;FXGP:DP-J4QZG3B&#10;FXData: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&lt;EFOFEX&gt;&#10;id:fxd{9b3ba171-f869-40d1-aeb1-908820b5257d}&#10;FXGP:DP-J4QZG3B&#10;FXData: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34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A7EE" w14:textId="77777777" w:rsidR="000C504D" w:rsidRPr="006C5B60" w:rsidRDefault="000C504D" w:rsidP="000C504D">
      <w:pPr>
        <w:rPr>
          <w:rFonts w:ascii="Arial" w:hAnsi="Arial" w:cs="Arial"/>
        </w:rPr>
      </w:pPr>
    </w:p>
    <w:p w14:paraId="3688238A" w14:textId="77777777" w:rsidR="000C504D" w:rsidRPr="006C5B60" w:rsidRDefault="000C504D" w:rsidP="000C504D">
      <w:pPr>
        <w:rPr>
          <w:rFonts w:ascii="Arial" w:hAnsi="Arial" w:cs="Arial"/>
        </w:rPr>
      </w:pPr>
      <w:r w:rsidRPr="006C5B60">
        <w:rPr>
          <w:rFonts w:ascii="Arial" w:hAnsi="Arial" w:cs="Arial"/>
        </w:rPr>
        <w:t>Desired area is twice the area shown above.</w:t>
      </w:r>
    </w:p>
    <w:p w14:paraId="1FC822F3" w14:textId="77777777" w:rsidR="000C504D" w:rsidRPr="006C5B60" w:rsidRDefault="000C504D" w:rsidP="000C504D">
      <w:pPr>
        <w:rPr>
          <w:rFonts w:ascii="Arial" w:hAnsi="Arial" w:cs="Arial"/>
        </w:rPr>
      </w:pPr>
    </w:p>
    <w:p w14:paraId="5BF1987F" w14:textId="4E896B44" w:rsidR="000C504D" w:rsidRPr="006C5B60" w:rsidRDefault="000C504D" w:rsidP="000C504D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6C5B60" w:rsidRPr="006C5B60">
        <w:rPr>
          <w:rFonts w:ascii="Arial" w:hAnsi="Arial" w:cs="Arial"/>
          <w:noProof/>
          <w:position w:val="-8"/>
        </w:rPr>
        <w:drawing>
          <wp:inline distT="0" distB="0" distL="0" distR="0" wp14:anchorId="08E4DF6E" wp14:editId="7D3C535C">
            <wp:extent cx="2387617" cy="161926"/>
            <wp:effectExtent l="0" t="0" r="0" b="9525"/>
            <wp:docPr id="62" name="Picture 62" descr="&lt;EFOFEX&gt;&#10;id:fxe{ad2d7765-f8c7-490e-944b-8f7d59e9ffc5}&#10;&#10;FXData: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&lt;EFOFEX&gt;&#10;id:fxe{ad2d7765-f8c7-490e-944b-8f7d59e9ffc5}&#10;&#10;FXData: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&#10;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7617" cy="1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5E742045" w14:textId="77777777" w:rsidR="000C504D" w:rsidRPr="006C5B60" w:rsidRDefault="000C504D" w:rsidP="000C504D">
      <w:pPr>
        <w:rPr>
          <w:rFonts w:ascii="Arial" w:hAnsi="Arial" w:cs="Arial"/>
        </w:rPr>
      </w:pPr>
    </w:p>
    <w:p w14:paraId="2806D2A1" w14:textId="479FD966" w:rsidR="000C504D" w:rsidRPr="006C5B60" w:rsidRDefault="000C504D" w:rsidP="000C504D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6C5B60" w:rsidRPr="006C5B60">
        <w:rPr>
          <w:rFonts w:ascii="Arial" w:hAnsi="Arial" w:cs="Arial"/>
          <w:noProof/>
          <w:position w:val="-190"/>
        </w:rPr>
        <w:drawing>
          <wp:inline distT="0" distB="0" distL="0" distR="0" wp14:anchorId="5A640647" wp14:editId="3AC72201">
            <wp:extent cx="3246461" cy="1400185"/>
            <wp:effectExtent l="0" t="0" r="0" b="0"/>
            <wp:docPr id="61" name="Picture 61" descr="&lt;EFOFEX&gt;&#10;id:fxe{429e8d9e-88e4-49a5-8534-6181f9142421}&#10;FXGP:DP-J4QZG3B&#10;FXData: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&lt;EFOFEX&gt;&#10;id:fxe{429e8d9e-88e4-49a5-8534-6181f9142421}&#10;FXGP:DP-J4QZG3B&#10;FXData: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&#10;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6461" cy="14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1D26C7AD" w14:textId="77777777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73C6F955" w14:textId="52CE9D06" w:rsidR="00D53861" w:rsidRPr="006C5B60" w:rsidRDefault="000C504D" w:rsidP="00D5386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28</w:t>
      </w:r>
      <w:r w:rsidR="00D53861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335828A4" w14:textId="20079A3F" w:rsidR="00EF7AA0" w:rsidRPr="006C5B60" w:rsidRDefault="00EF7AA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8EDAF03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11F8F4B5" w14:textId="77777777" w:rsidR="000C504D" w:rsidRPr="006C5B60" w:rsidRDefault="000C504D" w:rsidP="000C504D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Find the area of the shaded region bounded by these four congruent </w:t>
      </w:r>
      <w:proofErr w:type="gramStart"/>
      <w:r w:rsidRPr="006C5B60">
        <w:rPr>
          <w:rFonts w:ascii="Arial" w:hAnsi="Arial" w:cs="Arial"/>
        </w:rPr>
        <w:t>circles</w:t>
      </w:r>
      <w:proofErr w:type="gramEnd"/>
    </w:p>
    <w:p w14:paraId="16D07CA1" w14:textId="45D17595" w:rsidR="00374E0D" w:rsidRDefault="006C5B60" w:rsidP="006C5B60">
      <w:pPr>
        <w:jc w:val="center"/>
        <w:rPr>
          <w:rFonts w:ascii="Arial" w:hAnsi="Arial" w:cs="Arial"/>
        </w:rPr>
      </w:pPr>
      <w:r w:rsidRPr="006C5B60">
        <w:rPr>
          <w:rFonts w:ascii="Arial" w:hAnsi="Arial" w:cs="Arial"/>
          <w:noProof/>
        </w:rPr>
        <w:drawing>
          <wp:inline distT="0" distB="0" distL="0" distR="0" wp14:anchorId="2F2B6192" wp14:editId="0F0F60D8">
            <wp:extent cx="2448051" cy="2444876"/>
            <wp:effectExtent l="0" t="0" r="0" b="0"/>
            <wp:docPr id="63" name="Picture 63" descr="&lt;EFOFEX&gt;&#10;id:fxd{dc66fb1a-48f6-45f8-abe9-20bf474d18ba}&#10;FXGP:DP-5K7DUUQ&#10;FXData: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&lt;EFOFEX&gt;&#10;id:fxd{dc66fb1a-48f6-45f8-abe9-20bf474d18ba}&#10;FXGP:DP-5K7DUUQ&#10;FXData: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8051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B0FF" w14:textId="77777777" w:rsidR="00374E0D" w:rsidRDefault="00374E0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49E9C1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0C997AFE" w14:textId="08876226" w:rsidR="00EF7AA0" w:rsidRDefault="00D63155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63155">
        <w:rPr>
          <w:rFonts w:ascii="Arial" w:eastAsia="Times New Roman" w:hAnsi="Arial" w:cs="Arial"/>
          <w:noProof/>
          <w:color w:val="000000" w:themeColor="text1"/>
          <w:lang w:eastAsia="en-AU"/>
        </w:rPr>
        <w:drawing>
          <wp:inline distT="0" distB="0" distL="0" distR="0" wp14:anchorId="257F75B7" wp14:editId="36918AD2">
            <wp:extent cx="5664491" cy="2810019"/>
            <wp:effectExtent l="0" t="0" r="0" b="9525"/>
            <wp:docPr id="65" name="Picture 65" descr="&lt;EFOFEX&gt;&#10;id:fxd{746174ea-5f13-4f36-ba15-e99bd40601ae}&#10;FXGP:DP-5K7DUUQ&#10;FXData: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&lt;EFOFEX&gt;&#10;id:fxd{746174ea-5f13-4f36-ba15-e99bd40601ae}&#10;FXGP:DP-5K7DUUQ&#10;FXData: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281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06B3" w14:textId="442110CD" w:rsidR="00D63155" w:rsidRPr="006C5B60" w:rsidRDefault="00D63155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63155">
        <w:rPr>
          <w:rFonts w:ascii="Arial" w:eastAsia="Times New Roman" w:hAnsi="Arial" w:cs="Arial"/>
          <w:noProof/>
          <w:color w:val="000000" w:themeColor="text1"/>
          <w:position w:val="-268"/>
          <w:lang w:eastAsia="en-AU"/>
        </w:rPr>
        <w:drawing>
          <wp:inline distT="0" distB="0" distL="0" distR="0" wp14:anchorId="438E5845" wp14:editId="0AF00692">
            <wp:extent cx="3235349" cy="1811351"/>
            <wp:effectExtent l="0" t="0" r="3175" b="0"/>
            <wp:docPr id="67" name="Picture 67" descr="&lt;EFOFEX&gt;&#10;id:fxe{b4b40499-6641-495c-ba4f-736882a98f36}&#10;FXGP:DP-5K7DUUQ&#10;FXData: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&lt;EFOFEX&gt;&#10;id:fxe{b4b40499-6641-495c-ba4f-736882a98f36}&#10;FXGP:DP-5K7DUUQ&#10;FXData: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5349" cy="18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08B5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3D2B0EED" w14:textId="77777777" w:rsidR="00EF7AA0" w:rsidRPr="006C5B60" w:rsidRDefault="00EF7AA0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300+ variations.</w:t>
      </w:r>
    </w:p>
    <w:p w14:paraId="5EB52678" w14:textId="457DE547" w:rsidR="00EF7AA0" w:rsidRPr="006C5B60" w:rsidRDefault="00EF7AA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309BBF9" w14:textId="77777777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58A138A7" w14:textId="3265949B" w:rsidR="001A4659" w:rsidRPr="006C5B60" w:rsidRDefault="001A4659" w:rsidP="001A4659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Calculate the area of the shaded shape where the radius of the larger circle (OQ) is </w:t>
      </w:r>
      <w:r w:rsidR="00374E0D" w:rsidRPr="00374E0D">
        <w:rPr>
          <w:rFonts w:ascii="Arial" w:hAnsi="Arial" w:cs="Arial"/>
          <w:noProof/>
          <w:position w:val="-4"/>
        </w:rPr>
        <w:drawing>
          <wp:inline distT="0" distB="0" distL="0" distR="0" wp14:anchorId="7E02D9CB" wp14:editId="5F3091D6">
            <wp:extent cx="320677" cy="133351"/>
            <wp:effectExtent l="0" t="0" r="3175" b="0"/>
            <wp:docPr id="68" name="Picture 68" descr="&lt;EFOFEX&gt;&#10;id:fxe{3b3b7c36-efb6-48f6-90b1-12fd294c67ee}&#10;FXGP:DP-HU8FSFS&#10;FXData: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&lt;EFOFEX&gt;&#10;id:fxe{3b3b7c36-efb6-48f6-90b1-12fd294c67ee}&#10;FXGP:DP-HU8FSFS&#10;FXData: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&#10;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677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>.</w:t>
      </w:r>
    </w:p>
    <w:p w14:paraId="3C073882" w14:textId="344B8FED" w:rsidR="001A4659" w:rsidRPr="006C5B60" w:rsidRDefault="00374E0D" w:rsidP="00374E0D">
      <w:pPr>
        <w:jc w:val="center"/>
        <w:rPr>
          <w:rFonts w:ascii="Arial" w:hAnsi="Arial" w:cs="Arial"/>
        </w:rPr>
      </w:pPr>
      <w:r w:rsidRPr="00374E0D">
        <w:rPr>
          <w:rFonts w:ascii="Arial" w:hAnsi="Arial" w:cs="Arial"/>
          <w:noProof/>
        </w:rPr>
        <w:drawing>
          <wp:inline distT="0" distB="0" distL="0" distR="0" wp14:anchorId="6B668406" wp14:editId="2E815FF9">
            <wp:extent cx="3283119" cy="3048157"/>
            <wp:effectExtent l="0" t="0" r="0" b="0"/>
            <wp:docPr id="69" name="Picture 69" descr="&lt;EFOFEX&gt;&#10;id:fxd{2d285a6b-f01e-4bc3-bbcf-32b7cbb24711}&#10;FXGP:DP-HU8FSFS&#10;FXData: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&lt;EFOFEX&gt;&#10;id:fxd{2d285a6b-f01e-4bc3-bbcf-32b7cbb24711}&#10;FXGP:DP-HU8FSFS&#10;FXData: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&#10;&#10;&lt;/EFOFEX&g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3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55D6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1868305E" w14:textId="4BCFD828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02B2AD40" w14:textId="53D42E99" w:rsidR="001A4659" w:rsidRPr="006C5B60" w:rsidRDefault="00374E0D" w:rsidP="001A4659">
      <w:pPr>
        <w:rPr>
          <w:rFonts w:ascii="Arial" w:hAnsi="Arial" w:cs="Arial"/>
        </w:rPr>
      </w:pPr>
      <w:r w:rsidRPr="00374E0D">
        <w:rPr>
          <w:rFonts w:ascii="Arial" w:hAnsi="Arial" w:cs="Arial"/>
          <w:noProof/>
          <w:position w:val="-80"/>
        </w:rPr>
        <w:drawing>
          <wp:inline distT="0" distB="0" distL="0" distR="0" wp14:anchorId="0E0C951A" wp14:editId="51070079">
            <wp:extent cx="4016404" cy="619130"/>
            <wp:effectExtent l="0" t="0" r="3175" b="9525"/>
            <wp:docPr id="70" name="Picture 70" descr="&lt;EFOFEX&gt;&#10;id:fxe{af9b3ce4-24e9-4b59-8139-1d54ccc5390f}&#10;FXGP:DP-HU8FSFS&#10;FXData: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&lt;EFOFEX&gt;&#10;id:fxe{af9b3ce4-24e9-4b59-8139-1d54ccc5390f}&#10;FXGP:DP-HU8FSFS&#10;FXData: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6404" cy="6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659" w:rsidRPr="006C5B60">
        <w:rPr>
          <w:rFonts w:ascii="Arial" w:hAnsi="Arial" w:cs="Arial"/>
        </w:rPr>
        <w:t xml:space="preserve">  </w:t>
      </w:r>
    </w:p>
    <w:p w14:paraId="1BAD1365" w14:textId="77777777" w:rsidR="001A4659" w:rsidRPr="006C5B60" w:rsidRDefault="001A4659" w:rsidP="001A4659">
      <w:pPr>
        <w:rPr>
          <w:rFonts w:ascii="Arial" w:hAnsi="Arial" w:cs="Arial"/>
        </w:rPr>
      </w:pPr>
    </w:p>
    <w:p w14:paraId="59CDC470" w14:textId="05043EF8" w:rsidR="001A4659" w:rsidRPr="006C5B60" w:rsidRDefault="001A4659" w:rsidP="001A4659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374E0D" w:rsidRPr="00374E0D">
        <w:rPr>
          <w:rFonts w:ascii="Arial" w:hAnsi="Arial" w:cs="Arial"/>
          <w:noProof/>
          <w:position w:val="-106"/>
        </w:rPr>
        <w:drawing>
          <wp:inline distT="0" distB="0" distL="0" distR="0" wp14:anchorId="0EF06D77" wp14:editId="60D46399">
            <wp:extent cx="3254399" cy="784231"/>
            <wp:effectExtent l="0" t="0" r="3175" b="0"/>
            <wp:docPr id="71" name="Picture 71" descr="&lt;EFOFEX&gt;&#10;id:fxe{3afd6e76-03a7-4c54-b0a2-6dd582ce7eb8}&#10;FXGP:DP-HU8FSFS&#10;FXData: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&lt;EFOFEX&gt;&#10;id:fxe{3afd6e76-03a7-4c54-b0a2-6dd582ce7eb8}&#10;FXGP:DP-HU8FSFS&#10;FXData: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&#10;&#10;&lt;/EFOFEX&g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4399" cy="78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45F5D6C0" w14:textId="77777777" w:rsidR="001A4659" w:rsidRPr="006C5B60" w:rsidRDefault="001A4659" w:rsidP="001A4659">
      <w:pPr>
        <w:rPr>
          <w:rFonts w:ascii="Arial" w:hAnsi="Arial" w:cs="Arial"/>
        </w:rPr>
      </w:pPr>
    </w:p>
    <w:p w14:paraId="033C6A55" w14:textId="2177903C" w:rsidR="001A4659" w:rsidRPr="006C5B60" w:rsidRDefault="001A4659" w:rsidP="001A4659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374E0D" w:rsidRPr="00374E0D">
        <w:rPr>
          <w:rFonts w:ascii="Arial" w:hAnsi="Arial" w:cs="Arial"/>
          <w:noProof/>
          <w:position w:val="-130"/>
        </w:rPr>
        <w:drawing>
          <wp:inline distT="0" distB="0" distL="0" distR="0" wp14:anchorId="02E51090" wp14:editId="482B9A6B">
            <wp:extent cx="3387750" cy="1019182"/>
            <wp:effectExtent l="0" t="0" r="3175" b="0"/>
            <wp:docPr id="72" name="Picture 72" descr="&lt;EFOFEX&gt;&#10;id:fxe{066fad77-f657-4d84-8a15-0e5e87a6b3f0}&#10;FXGP:DP-HU8FSFS&#10;FXData: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&lt;EFOFEX&gt;&#10;id:fxe{066fad77-f657-4d84-8a15-0e5e87a6b3f0}&#10;FXGP:DP-HU8FSFS&#10;FXData: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&#10;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7750" cy="101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72BDD4D8" w14:textId="77777777" w:rsidR="001A4659" w:rsidRPr="006C5B60" w:rsidRDefault="001A4659" w:rsidP="001A4659">
      <w:pPr>
        <w:rPr>
          <w:rFonts w:ascii="Arial" w:hAnsi="Arial" w:cs="Arial"/>
        </w:rPr>
      </w:pPr>
    </w:p>
    <w:p w14:paraId="5401B4A4" w14:textId="77777777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607BCD38" w14:textId="5D5101FB" w:rsidR="00684391" w:rsidRPr="006C5B60" w:rsidRDefault="001A4659" w:rsidP="0068439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499</w:t>
      </w:r>
      <w:r w:rsidR="00684391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087CCECA" w14:textId="66BE80C8" w:rsidR="001A4659" w:rsidRPr="006C5B60" w:rsidRDefault="001A4659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74288E9" w14:textId="77777777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720A0AB8" w14:textId="044FB3FA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>Calculate the area of this shape.</w:t>
      </w:r>
    </w:p>
    <w:p w14:paraId="064A2012" w14:textId="01C676AB" w:rsidR="0031236C" w:rsidRPr="006C5B60" w:rsidRDefault="00374E0D" w:rsidP="00374E0D">
      <w:pPr>
        <w:jc w:val="center"/>
        <w:rPr>
          <w:rFonts w:ascii="Arial" w:hAnsi="Arial" w:cs="Arial"/>
        </w:rPr>
      </w:pPr>
      <w:r w:rsidRPr="00374E0D">
        <w:rPr>
          <w:rFonts w:ascii="Arial" w:hAnsi="Arial" w:cs="Arial"/>
          <w:noProof/>
        </w:rPr>
        <w:drawing>
          <wp:inline distT="0" distB="0" distL="0" distR="0" wp14:anchorId="6624A64B" wp14:editId="42FF0BFD">
            <wp:extent cx="3984830" cy="2492503"/>
            <wp:effectExtent l="0" t="0" r="0" b="0"/>
            <wp:docPr id="74" name="Picture 74" descr="&lt;EFOFEX&gt;&#10;id:fxd{d10223d0-d111-4633-93d1-04bbe65460ea}&#10;FXGP:DP-6ZZQFZ7&#10;FXData: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&lt;EFOFEX&gt;&#10;id:fxd{d10223d0-d111-4633-93d1-04bbe65460ea}&#10;FXGP:DP-6ZZQFZ7&#10;FXData: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&#10;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4830" cy="24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FC8F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6766BE21" w14:textId="5E7DF4BE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015CF50F" w14:textId="46388801" w:rsidR="0031236C" w:rsidRPr="006C5B60" w:rsidRDefault="00374E0D" w:rsidP="00374E0D">
      <w:pPr>
        <w:jc w:val="center"/>
        <w:rPr>
          <w:rFonts w:ascii="Arial" w:hAnsi="Arial" w:cs="Arial"/>
        </w:rPr>
      </w:pPr>
      <w:r w:rsidRPr="00374E0D">
        <w:rPr>
          <w:rFonts w:ascii="Arial" w:hAnsi="Arial" w:cs="Arial"/>
          <w:noProof/>
        </w:rPr>
        <w:drawing>
          <wp:inline distT="0" distB="0" distL="0" distR="0" wp14:anchorId="20B2B36B" wp14:editId="18C7DC36">
            <wp:extent cx="4613512" cy="2492503"/>
            <wp:effectExtent l="0" t="0" r="0" b="0"/>
            <wp:docPr id="75" name="Picture 75" descr="&lt;EFOFEX&gt;&#10;id:fxd{a42ae02a-4fa8-4f2b-afe4-7cdca596233b}&#10;FXGP:DP-6ZZQFZ7&#10;FXData: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&lt;EFOFEX&gt;&#10;id:fxd{a42ae02a-4fa8-4f2b-afe4-7cdca596233b}&#10;FXGP:DP-6ZZQFZ7&#10;FXData: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&#10;&#10;&lt;/EFOFEX&gt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3512" cy="24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EE61" w14:textId="77777777" w:rsidR="0031236C" w:rsidRPr="006C5B60" w:rsidRDefault="0031236C" w:rsidP="0031236C">
      <w:pPr>
        <w:rPr>
          <w:rFonts w:ascii="Arial" w:hAnsi="Arial" w:cs="Arial"/>
        </w:rPr>
      </w:pPr>
    </w:p>
    <w:p w14:paraId="2492E658" w14:textId="77777777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>A(shape) = A(rectangle) + A(trapezium) – A(square)</w:t>
      </w:r>
    </w:p>
    <w:p w14:paraId="329B7A83" w14:textId="77777777" w:rsidR="0031236C" w:rsidRPr="006C5B60" w:rsidRDefault="0031236C" w:rsidP="0031236C">
      <w:pPr>
        <w:rPr>
          <w:rFonts w:ascii="Arial" w:hAnsi="Arial" w:cs="Arial"/>
        </w:rPr>
      </w:pPr>
    </w:p>
    <w:p w14:paraId="11B7C471" w14:textId="77777777" w:rsidR="0031236C" w:rsidRPr="00374E0D" w:rsidRDefault="0031236C" w:rsidP="0031236C">
      <w:pPr>
        <w:rPr>
          <w:rFonts w:ascii="Arial" w:hAnsi="Arial" w:cs="Arial"/>
          <w:b/>
          <w:bCs/>
        </w:rPr>
      </w:pPr>
      <w:r w:rsidRPr="00374E0D">
        <w:rPr>
          <w:rFonts w:ascii="Arial" w:hAnsi="Arial" w:cs="Arial"/>
          <w:b/>
          <w:bCs/>
        </w:rPr>
        <w:t>Rectangle</w:t>
      </w:r>
    </w:p>
    <w:p w14:paraId="51F7D627" w14:textId="1C5F38AF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374E0D" w:rsidRPr="00374E0D">
        <w:rPr>
          <w:rFonts w:ascii="Arial" w:hAnsi="Arial" w:cs="Arial"/>
          <w:noProof/>
          <w:position w:val="-72"/>
        </w:rPr>
        <w:drawing>
          <wp:inline distT="0" distB="0" distL="0" distR="0" wp14:anchorId="0C0E5A7C" wp14:editId="6D5F56D8">
            <wp:extent cx="1739913" cy="558804"/>
            <wp:effectExtent l="0" t="0" r="0" b="0"/>
            <wp:docPr id="76" name="Picture 76" descr="&lt;EFOFEX&gt;&#10;id:fxe{a8da6fe6-5dcf-4154-adc2-531f109f1f9e}&#10;FXGP:DP-6ZZQFZ7&#10;FXData: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&lt;EFOFEX&gt;&#10;id:fxe{a8da6fe6-5dcf-4154-adc2-531f109f1f9e}&#10;FXGP:DP-6ZZQFZ7&#10;FXData: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&#10;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9913" cy="55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3526966B" w14:textId="77777777" w:rsidR="0031236C" w:rsidRPr="00374E0D" w:rsidRDefault="0031236C" w:rsidP="0031236C">
      <w:pPr>
        <w:rPr>
          <w:rFonts w:ascii="Arial" w:hAnsi="Arial" w:cs="Arial"/>
          <w:b/>
          <w:bCs/>
        </w:rPr>
      </w:pPr>
      <w:r w:rsidRPr="00374E0D">
        <w:rPr>
          <w:rFonts w:ascii="Arial" w:hAnsi="Arial" w:cs="Arial"/>
          <w:b/>
          <w:bCs/>
        </w:rPr>
        <w:t>Square</w:t>
      </w:r>
    </w:p>
    <w:p w14:paraId="2465533A" w14:textId="2E44E2A3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374E0D" w:rsidRPr="00374E0D">
        <w:rPr>
          <w:rFonts w:ascii="Arial" w:hAnsi="Arial" w:cs="Arial"/>
          <w:noProof/>
          <w:position w:val="-72"/>
        </w:rPr>
        <w:drawing>
          <wp:inline distT="0" distB="0" distL="0" distR="0" wp14:anchorId="23B7543E" wp14:editId="1C675108">
            <wp:extent cx="1701812" cy="581029"/>
            <wp:effectExtent l="0" t="0" r="0" b="9525"/>
            <wp:docPr id="77" name="Picture 77" descr="&lt;EFOFEX&gt;&#10;id:fxe{77a46334-de0d-4127-a75c-cd242d49bd26}&#10;FXGP:DP-6ZZQFZ7&#10;FXData: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&lt;EFOFEX&gt;&#10;id:fxe{77a46334-de0d-4127-a75c-cd242d49bd26}&#10;FXGP:DP-6ZZQFZ7&#10;FXData: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&#10;&#10;&lt;/EFOFEX&gt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1812" cy="5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6E1B6573" w14:textId="77777777" w:rsidR="0031236C" w:rsidRPr="00374E0D" w:rsidRDefault="0031236C" w:rsidP="0031236C">
      <w:pPr>
        <w:rPr>
          <w:rFonts w:ascii="Arial" w:hAnsi="Arial" w:cs="Arial"/>
          <w:b/>
          <w:bCs/>
        </w:rPr>
      </w:pPr>
      <w:r w:rsidRPr="00374E0D">
        <w:rPr>
          <w:rFonts w:ascii="Arial" w:hAnsi="Arial" w:cs="Arial"/>
          <w:b/>
          <w:bCs/>
        </w:rPr>
        <w:t>Trapezium</w:t>
      </w:r>
    </w:p>
    <w:p w14:paraId="2C0FEAA9" w14:textId="0075F3B5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374E0D" w:rsidRPr="00374E0D">
        <w:rPr>
          <w:rFonts w:ascii="Arial" w:hAnsi="Arial" w:cs="Arial"/>
          <w:noProof/>
          <w:position w:val="-116"/>
        </w:rPr>
        <w:drawing>
          <wp:inline distT="0" distB="0" distL="0" distR="0" wp14:anchorId="48131ECD" wp14:editId="10C310A6">
            <wp:extent cx="1798651" cy="930282"/>
            <wp:effectExtent l="0" t="0" r="0" b="3175"/>
            <wp:docPr id="78" name="Picture 78" descr="&lt;EFOFEX&gt;&#10;id:fxe{d2497903-c083-4d44-8323-a1bc8960d836}&#10;FXGP:DP-6ZZQFZ7&#10;FXData: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&lt;EFOFEX&gt;&#10;id:fxe{d2497903-c083-4d44-8323-a1bc8960d836}&#10;FXGP:DP-6ZZQFZ7&#10;FXData: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&#10;&#10;&lt;/EFOFEX&gt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8651" cy="9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79AA0EDD" w14:textId="77777777" w:rsidR="0031236C" w:rsidRPr="006C5B60" w:rsidRDefault="0031236C" w:rsidP="0031236C">
      <w:pPr>
        <w:rPr>
          <w:rFonts w:ascii="Arial" w:hAnsi="Arial" w:cs="Arial"/>
        </w:rPr>
      </w:pPr>
    </w:p>
    <w:p w14:paraId="0C091A57" w14:textId="60F3BA3D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 </w:t>
      </w:r>
      <w:r w:rsidR="00374E0D" w:rsidRPr="00374E0D">
        <w:rPr>
          <w:rFonts w:ascii="Arial" w:hAnsi="Arial" w:cs="Arial"/>
          <w:noProof/>
          <w:position w:val="-42"/>
        </w:rPr>
        <w:drawing>
          <wp:inline distT="0" distB="0" distL="0" distR="0" wp14:anchorId="013CA4D5" wp14:editId="3518FB6E">
            <wp:extent cx="3311549" cy="374653"/>
            <wp:effectExtent l="0" t="0" r="3175" b="6350"/>
            <wp:docPr id="79" name="Picture 79" descr="&lt;EFOFEX&gt;&#10;id:fxe{6f947e39-7929-4564-a3c6-0f1e30aae817}&#10;FXGP:DP-6ZZQFZ7&#10;FXData: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&lt;EFOFEX&gt;&#10;id:fxe{6f947e39-7929-4564-a3c6-0f1e30aae817}&#10;FXGP:DP-6ZZQFZ7&#10;FXData: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&#10;&#10;&lt;/EFOFEX&gt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1549" cy="3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 </w:t>
      </w:r>
    </w:p>
    <w:p w14:paraId="54443E5E" w14:textId="77777777" w:rsidR="0031236C" w:rsidRPr="006C5B60" w:rsidRDefault="0031236C" w:rsidP="0031236C">
      <w:pPr>
        <w:rPr>
          <w:rFonts w:ascii="Arial" w:hAnsi="Arial" w:cs="Arial"/>
        </w:rPr>
      </w:pPr>
    </w:p>
    <w:p w14:paraId="46E3BD97" w14:textId="77777777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355F6215" w14:textId="328C2A1E" w:rsidR="0031236C" w:rsidRPr="006C5B60" w:rsidRDefault="0031236C" w:rsidP="00374E0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10000+</w:t>
      </w:r>
      <w:r w:rsidR="001A4659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F453525" w14:textId="77777777" w:rsidR="0031236C" w:rsidRPr="006C5B60" w:rsidRDefault="0031236C" w:rsidP="0031236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6F20C638" w14:textId="35C32B9B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Find the area of this shape that is defined by quarter circles that have centres and end points that lie on a grid. </w:t>
      </w:r>
    </w:p>
    <w:p w14:paraId="57615205" w14:textId="77777777" w:rsidR="0031236C" w:rsidRPr="006C5B60" w:rsidRDefault="0031236C" w:rsidP="0031236C">
      <w:pPr>
        <w:rPr>
          <w:rFonts w:ascii="Arial" w:hAnsi="Arial" w:cs="Arial"/>
        </w:rPr>
      </w:pPr>
    </w:p>
    <w:p w14:paraId="4B947770" w14:textId="11720A86" w:rsidR="0031236C" w:rsidRPr="006C5B60" w:rsidRDefault="00374E0D" w:rsidP="00374E0D">
      <w:pPr>
        <w:jc w:val="center"/>
        <w:rPr>
          <w:rFonts w:ascii="Arial" w:hAnsi="Arial" w:cs="Arial"/>
        </w:rPr>
      </w:pPr>
      <w:r w:rsidRPr="00374E0D">
        <w:rPr>
          <w:rFonts w:ascii="Arial" w:hAnsi="Arial" w:cs="Arial"/>
          <w:noProof/>
        </w:rPr>
        <w:drawing>
          <wp:inline distT="0" distB="0" distL="0" distR="0" wp14:anchorId="5F0A8162" wp14:editId="31B1AD3D">
            <wp:extent cx="3581584" cy="3467278"/>
            <wp:effectExtent l="0" t="0" r="0" b="0"/>
            <wp:docPr id="80" name="Picture 80" descr="&lt;EFOFEX&gt;&#10;id:fxd{e8f22e01-e77c-45a0-a6d3-79a12265facb}&#10;FXGP:DP-JVW8RC8&#10;FXData: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&lt;EFOFEX&gt;&#10;id:fxd{e8f22e01-e77c-45a0-a6d3-79a12265facb}&#10;FXGP:DP-JVW8RC8&#10;FXData: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&#10;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1584" cy="346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02B0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32FEE3E4" w14:textId="6721D9EB" w:rsidR="0031236C" w:rsidRPr="006C5B60" w:rsidRDefault="0031236C" w:rsidP="0031236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3F01FC3C" w14:textId="442D4F3D" w:rsidR="0031236C" w:rsidRPr="006C5B60" w:rsidRDefault="0031236C" w:rsidP="00374E0D">
      <w:pPr>
        <w:jc w:val="center"/>
        <w:rPr>
          <w:rFonts w:ascii="Arial" w:hAnsi="Arial" w:cs="Arial"/>
        </w:rPr>
      </w:pPr>
      <w:r w:rsidRPr="006C5B60">
        <w:rPr>
          <w:rFonts w:ascii="Arial" w:hAnsi="Arial" w:cs="Arial"/>
          <w:noProof/>
        </w:rPr>
        <w:drawing>
          <wp:inline distT="0" distB="0" distL="0" distR="0" wp14:anchorId="2016D331" wp14:editId="26B0AF22">
            <wp:extent cx="1847945" cy="1851120"/>
            <wp:effectExtent l="0" t="0" r="0" b="0"/>
            <wp:docPr id="44" name="Picture 44" descr="&lt;EFOFEX&gt;&#10;id:fxd{111bc55a-7e2b-4111-bdf4-fd50ed8561dc}&#10;FXGP:DP-JVW8RC8&#10;FXData: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&lt;EFOFEX&gt;&#10;id:fxd{111bc55a-7e2b-4111-bdf4-fd50ed8561dc}&#10;FXGP:DP-JVW8RC8&#10;FXData: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&#10;&#10;&lt;/EFOFEX&gt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7945" cy="18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E0D" w:rsidRPr="00374E0D">
        <w:rPr>
          <w:rFonts w:ascii="Arial" w:hAnsi="Arial" w:cs="Arial"/>
          <w:noProof/>
        </w:rPr>
        <w:drawing>
          <wp:inline distT="0" distB="0" distL="0" distR="0" wp14:anchorId="1945C30F" wp14:editId="29DB8FA1">
            <wp:extent cx="1863821" cy="2057506"/>
            <wp:effectExtent l="0" t="0" r="3175" b="0"/>
            <wp:docPr id="81" name="Picture 81" descr="&lt;EFOFEX&gt;&#10;id:fxd{cd975685-eea4-4a02-8801-add9227e8c82}&#10;FXGP:DP-JVW8RC8&#10;FXData: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&lt;EFOFEX&gt;&#10;id:fxd{cd975685-eea4-4a02-8801-add9227e8c82}&#10;FXGP:DP-JVW8RC8&#10;FXData: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&#10;&#10;&lt;/EFOFEX&gt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63821" cy="20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  <w:noProof/>
          <w:position w:val="-4"/>
        </w:rPr>
        <w:drawing>
          <wp:inline distT="0" distB="0" distL="0" distR="0" wp14:anchorId="5CE80678" wp14:editId="3D926CDA">
            <wp:extent cx="268289" cy="136526"/>
            <wp:effectExtent l="0" t="0" r="0" b="0"/>
            <wp:docPr id="5" name="Picture 5" descr="&lt;EFOFEX&gt;&#10;id:fxe{3ac4fc8b-c00e-4dfe-a1ef-8fbc4ea05a00}&#10;FXGP:&#10;FXData: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&lt;EFOFEX&gt;&#10;id:fxe{3ac4fc8b-c00e-4dfe-a1ef-8fbc4ea05a00}&#10;FXGP:&#10;FXData: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&#10;&lt;/EFOFEX&gt;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9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6D00" w14:textId="77777777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>There are many ways of dissecting this area, all of which are equally valid. Any valid approach should be awarded full marks.</w:t>
      </w:r>
    </w:p>
    <w:p w14:paraId="250085B9" w14:textId="62B3B40C" w:rsidR="0031236C" w:rsidRPr="006C5B60" w:rsidRDefault="00374E0D" w:rsidP="0031236C">
      <w:pPr>
        <w:rPr>
          <w:rFonts w:ascii="Arial" w:hAnsi="Arial" w:cs="Arial"/>
        </w:rPr>
      </w:pPr>
      <w:r w:rsidRPr="00374E0D">
        <w:rPr>
          <w:rFonts w:ascii="Arial" w:hAnsi="Arial" w:cs="Arial"/>
          <w:noProof/>
          <w:position w:val="-644"/>
        </w:rPr>
        <w:drawing>
          <wp:inline distT="0" distB="0" distL="0" distR="0" wp14:anchorId="1A23362F" wp14:editId="30345528">
            <wp:extent cx="4160868" cy="4198968"/>
            <wp:effectExtent l="0" t="0" r="0" b="0"/>
            <wp:docPr id="90" name="Picture 90" descr="&lt;EFOFEX&gt;&#10;id:fxe{dddc6e54-9b24-4367-a3f9-385198d87499}&#10;FXGP:DP-JVW8RC8&#10;FXData: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&lt;EFOFEX&gt;&#10;id:fxe{dddc6e54-9b24-4367-a3f9-385198d87499}&#10;FXGP:DP-JVW8RC8&#10;FXData: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&#10;&#10;&lt;/EFOFEX&gt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60868" cy="41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36C" w:rsidRPr="006C5B60">
        <w:rPr>
          <w:rFonts w:ascii="Arial" w:hAnsi="Arial" w:cs="Arial"/>
        </w:rPr>
        <w:t xml:space="preserve">  </w:t>
      </w:r>
    </w:p>
    <w:p w14:paraId="4BA4D801" w14:textId="77777777" w:rsidR="0031236C" w:rsidRPr="006C5B60" w:rsidRDefault="0031236C" w:rsidP="0031236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0DFF7429" w14:textId="74B3BFF8" w:rsidR="0031236C" w:rsidRPr="006C5B60" w:rsidRDefault="0031236C" w:rsidP="0031236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11 variations.</w:t>
      </w:r>
    </w:p>
    <w:p w14:paraId="1C17FB8C" w14:textId="77777777" w:rsidR="0031236C" w:rsidRPr="006C5B60" w:rsidRDefault="0031236C" w:rsidP="0031236C">
      <w:pPr>
        <w:rPr>
          <w:rFonts w:ascii="Arial" w:eastAsia="Times New Roman" w:hAnsi="Arial" w:cs="Arial"/>
          <w:color w:val="000000" w:themeColor="text1"/>
          <w:lang w:eastAsia="en-AU"/>
        </w:rPr>
      </w:pPr>
    </w:p>
    <w:p w14:paraId="09D1AAAA" w14:textId="671F1915" w:rsidR="0031236C" w:rsidRPr="006C5B60" w:rsidRDefault="0031236C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4EA02C7" w14:textId="77777777" w:rsidR="0031236C" w:rsidRPr="006C5B60" w:rsidRDefault="0031236C" w:rsidP="0031236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41AF6127" w14:textId="10AEFC0E" w:rsidR="0031236C" w:rsidRPr="006C5B60" w:rsidRDefault="0031236C" w:rsidP="0031236C">
      <w:pPr>
        <w:rPr>
          <w:rFonts w:ascii="Arial" w:hAnsi="Arial" w:cs="Arial"/>
        </w:rPr>
      </w:pPr>
      <w:r w:rsidRPr="006C5B60">
        <w:rPr>
          <w:rFonts w:ascii="Arial" w:hAnsi="Arial" w:cs="Arial"/>
        </w:rPr>
        <w:t xml:space="preserve">Find the area of this teardrop shape where the </w:t>
      </w:r>
      <w:r w:rsidR="001D3B05" w:rsidRPr="001D3B05">
        <w:rPr>
          <w:rFonts w:ascii="Arial" w:hAnsi="Arial" w:cs="Arial"/>
          <w:noProof/>
          <w:position w:val="-4"/>
        </w:rPr>
        <w:drawing>
          <wp:inline distT="0" distB="0" distL="0" distR="0" wp14:anchorId="24085C9D" wp14:editId="3EC15DF2">
            <wp:extent cx="273052" cy="133351"/>
            <wp:effectExtent l="0" t="0" r="0" b="0"/>
            <wp:docPr id="92" name="Picture 92" descr="&lt;EFOFEX&gt;&#10;id:fxe{16f56bdd-1e2e-4a48-a4de-4b5eb3a6951a}&#10;FXGP:DP-RUEYWKT&#10;FXData: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&lt;EFOFEX&gt;&#10;id:fxe{16f56bdd-1e2e-4a48-a4de-4b5eb3a6951a}&#10;FXGP:DP-RUEYWKT&#10;FXData: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&#10;&#10;&lt;/EFOFEX&gt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3052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B60">
        <w:rPr>
          <w:rFonts w:ascii="Arial" w:hAnsi="Arial" w:cs="Arial"/>
        </w:rPr>
        <w:t xml:space="preserve"> side is tangential to the circular arc.</w:t>
      </w:r>
    </w:p>
    <w:p w14:paraId="002EDA08" w14:textId="2221B116" w:rsidR="0031236C" w:rsidRPr="006C5B60" w:rsidRDefault="001D3B05" w:rsidP="001D3B05">
      <w:pPr>
        <w:jc w:val="center"/>
        <w:rPr>
          <w:rFonts w:ascii="Arial" w:hAnsi="Arial" w:cs="Arial"/>
        </w:rPr>
      </w:pPr>
      <w:r w:rsidRPr="001D3B05">
        <w:rPr>
          <w:rFonts w:ascii="Arial" w:hAnsi="Arial" w:cs="Arial"/>
          <w:noProof/>
        </w:rPr>
        <w:drawing>
          <wp:inline distT="0" distB="0" distL="0" distR="0" wp14:anchorId="602A5E77" wp14:editId="45BDEC5E">
            <wp:extent cx="2336920" cy="3784795"/>
            <wp:effectExtent l="0" t="0" r="0" b="0"/>
            <wp:docPr id="91" name="Picture 91" descr="&lt;EFOFEX&gt;&#10;id:fxd{54b39c83-c8d7-4da0-932f-d1491cb7d26b}&#10;FXGP:DP-RUEYWKT&#10;FXData: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&lt;EFOFEX&gt;&#10;id:fxd{54b39c83-c8d7-4da0-932f-d1491cb7d26b}&#10;FXGP:DP-RUEYWKT&#10;FXData: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&#10;&#10;&lt;/EFOFEX&gt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6920" cy="37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8016" w14:textId="77777777" w:rsidR="001D3B05" w:rsidRDefault="001D3B05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45B185FF" w14:textId="019351CB" w:rsidR="0031236C" w:rsidRPr="006C5B60" w:rsidRDefault="0031236C" w:rsidP="0031236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74FC16D1" w14:textId="6308491D" w:rsidR="0031236C" w:rsidRPr="006C5B60" w:rsidRDefault="00683A4C" w:rsidP="001D3B05">
      <w:pPr>
        <w:jc w:val="center"/>
        <w:rPr>
          <w:rFonts w:ascii="Arial" w:hAnsi="Arial" w:cs="Arial"/>
        </w:rPr>
      </w:pPr>
      <w:r w:rsidRPr="00683A4C">
        <w:rPr>
          <w:rFonts w:ascii="Arial" w:hAnsi="Arial" w:cs="Arial"/>
          <w:noProof/>
        </w:rPr>
        <w:drawing>
          <wp:inline distT="0" distB="0" distL="0" distR="0" wp14:anchorId="4FE9CD07" wp14:editId="7E7DC5B6">
            <wp:extent cx="2937026" cy="3784795"/>
            <wp:effectExtent l="0" t="0" r="0" b="6350"/>
            <wp:docPr id="96" name="Picture 96" descr="&lt;EFOFEX&gt;&#10;id:fxd{218f994a-1f60-4acc-bdce-2288dddf04b3}&#10;FXGP:DP-RUEYWKT&#10;FXData: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&lt;EFOFEX&gt;&#10;id:fxd{218f994a-1f60-4acc-bdce-2288dddf04b3}&#10;FXGP:DP-RUEYWKT&#10;FXData: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&#10;&#10;&lt;/EFOFEX&g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37026" cy="37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4BC9" w14:textId="4942C9CB" w:rsidR="0031236C" w:rsidRPr="006C5B60" w:rsidRDefault="001D3B05" w:rsidP="0031236C">
      <w:pPr>
        <w:rPr>
          <w:rFonts w:ascii="Arial" w:hAnsi="Arial" w:cs="Arial"/>
          <w:b/>
        </w:rPr>
      </w:pPr>
      <w:r w:rsidRPr="001D3B05">
        <w:rPr>
          <w:rFonts w:ascii="Arial" w:hAnsi="Arial" w:cs="Arial"/>
          <w:b/>
          <w:noProof/>
          <w:position w:val="-640"/>
        </w:rPr>
        <w:drawing>
          <wp:inline distT="0" distB="0" distL="0" distR="0" wp14:anchorId="22445288" wp14:editId="2CC3118E">
            <wp:extent cx="2682895" cy="4230718"/>
            <wp:effectExtent l="0" t="0" r="3175" b="0"/>
            <wp:docPr id="95" name="Picture 95" descr="&lt;EFOFEX&gt;&#10;id:fxe{dfabb71f-1019-43b9-8ac1-6654f3c1bb9e}&#10;FXGP:DP-RUEYWKT&#10;FXData: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&lt;EFOFEX&gt;&#10;id:fxe{dfabb71f-1019-43b9-8ac1-6654f3c1bb9e}&#10;FXGP:DP-RUEYWKT&#10;FXData: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&#10;&#10;&lt;/EFOFEX&gt;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2895" cy="42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36C" w:rsidRPr="006C5B60">
        <w:rPr>
          <w:rFonts w:ascii="Arial" w:hAnsi="Arial" w:cs="Arial"/>
          <w:b/>
        </w:rPr>
        <w:t xml:space="preserve">  </w:t>
      </w:r>
    </w:p>
    <w:p w14:paraId="0F2F6077" w14:textId="77777777" w:rsidR="0031236C" w:rsidRPr="006C5B60" w:rsidRDefault="0031236C" w:rsidP="0031236C">
      <w:pPr>
        <w:rPr>
          <w:rFonts w:ascii="Arial" w:hAnsi="Arial" w:cs="Arial"/>
        </w:rPr>
      </w:pPr>
    </w:p>
    <w:p w14:paraId="27947A51" w14:textId="77777777" w:rsidR="0031236C" w:rsidRPr="006C5B60" w:rsidRDefault="0031236C" w:rsidP="0031236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Notes</w:t>
      </w:r>
    </w:p>
    <w:p w14:paraId="06253B0A" w14:textId="2549DF35" w:rsidR="0031236C" w:rsidRPr="006C5B60" w:rsidRDefault="0031236C" w:rsidP="0031236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582 variations.</w:t>
      </w:r>
    </w:p>
    <w:p w14:paraId="20F7785C" w14:textId="77777777" w:rsidR="00961C50" w:rsidRPr="006C5B60" w:rsidRDefault="0031236C" w:rsidP="00961C5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961C50"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50D11A97" w14:textId="77777777" w:rsidR="00961C50" w:rsidRDefault="00961C50" w:rsidP="00961C50">
      <w:pPr>
        <w:rPr>
          <w:rFonts w:ascii="Arial" w:hAnsi="Arial" w:cs="Arial"/>
        </w:rPr>
      </w:pPr>
      <w:r>
        <w:rPr>
          <w:rFonts w:ascii="Arial" w:hAnsi="Arial" w:cs="Arial"/>
        </w:rPr>
        <w:t>A contractor needs to lay a large concrete slab as shown below. Calculate the area of the slab.</w:t>
      </w:r>
    </w:p>
    <w:p w14:paraId="00F60367" w14:textId="77777777" w:rsidR="00961C50" w:rsidRPr="006C5B60" w:rsidRDefault="00961C50" w:rsidP="00961C50">
      <w:pPr>
        <w:jc w:val="center"/>
        <w:rPr>
          <w:rFonts w:ascii="Arial" w:hAnsi="Arial" w:cs="Arial"/>
        </w:rPr>
      </w:pPr>
      <w:r w:rsidRPr="00961C50">
        <w:rPr>
          <w:rFonts w:ascii="Arial" w:hAnsi="Arial" w:cs="Arial"/>
          <w:noProof/>
        </w:rPr>
        <w:drawing>
          <wp:inline distT="0" distB="0" distL="0" distR="0" wp14:anchorId="56120735" wp14:editId="0CAB60BC">
            <wp:extent cx="2629035" cy="2101958"/>
            <wp:effectExtent l="0" t="0" r="0" b="0"/>
            <wp:docPr id="25" name="Picture 25" descr="&lt;EFOFEX&gt;&#10;id:fxd{f69fc028-21ae-4bc7-b659-8b3f464dfa03}&#10;FXGP:DP-datEje3&#10;FXData: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&lt;EFOFEX&gt;&#10;id:fxd{f69fc028-21ae-4bc7-b659-8b3f464dfa03}&#10;FXGP:DP-datEje3&#10;FXData: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&#10;&#10;&lt;/EFOFEX&gt;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9035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3326" w14:textId="77777777" w:rsidR="00961C50" w:rsidRDefault="00961C50" w:rsidP="00961C50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3ED02381" w14:textId="77777777" w:rsidR="00961C50" w:rsidRPr="006C5B60" w:rsidRDefault="00961C50" w:rsidP="00961C5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51EEE40E" w14:textId="77777777" w:rsidR="00961C50" w:rsidRDefault="00961C50" w:rsidP="00961C50">
      <w:pPr>
        <w:rPr>
          <w:rFonts w:ascii="Arial" w:hAnsi="Arial" w:cs="Arial"/>
        </w:rPr>
      </w:pPr>
      <w:r w:rsidRPr="00961C50">
        <w:rPr>
          <w:rFonts w:ascii="Arial" w:hAnsi="Arial" w:cs="Arial"/>
          <w:noProof/>
        </w:rPr>
        <w:drawing>
          <wp:inline distT="0" distB="0" distL="0" distR="0" wp14:anchorId="25AAD607" wp14:editId="25E19A32">
            <wp:extent cx="2286117" cy="1755865"/>
            <wp:effectExtent l="0" t="0" r="0" b="0"/>
            <wp:docPr id="26" name="Picture 26" descr="&lt;EFOFEX&gt;&#10;id:fxd{d738c3cf-6b9f-4d44-b30c-2d610add5cf8}&#10;FXGP:DP-datEje3&#10;FXData: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&lt;EFOFEX&gt;&#10;id:fxd{d738c3cf-6b9f-4d44-b30c-2d610add5cf8}&#10;FXGP:DP-datEje3&#10;FXData: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&#10;&#10;&lt;/EFOFEX&gt;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17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BEE8" w14:textId="77777777" w:rsidR="00961C50" w:rsidRPr="006C5B60" w:rsidRDefault="00961C50" w:rsidP="00961C50">
      <w:pPr>
        <w:rPr>
          <w:rFonts w:ascii="Arial" w:hAnsi="Arial" w:cs="Arial"/>
        </w:rPr>
      </w:pPr>
      <w:r w:rsidRPr="00961C50">
        <w:rPr>
          <w:rFonts w:ascii="Arial" w:hAnsi="Arial" w:cs="Arial"/>
          <w:noProof/>
          <w:position w:val="-244"/>
        </w:rPr>
        <w:drawing>
          <wp:inline distT="0" distB="0" distL="0" distR="0" wp14:anchorId="5AE526DC" wp14:editId="2410B6B1">
            <wp:extent cx="1758963" cy="1658950"/>
            <wp:effectExtent l="0" t="0" r="0" b="0"/>
            <wp:docPr id="27" name="Picture 27" descr="&lt;EFOFEX&gt;&#10;id:fxe{a3fcd10c-4ef2-40bd-b259-96dcaed32007}&#10;FXGP:DP-datEje3&#10;FXData: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&lt;EFOFEX&gt;&#10;id:fxe{a3fcd10c-4ef2-40bd-b259-96dcaed32007}&#10;FXGP:DP-datEje3&#10;FXData: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&#10;&#10;&lt;/EFOFEX&gt;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58963" cy="16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B19B" w14:textId="77777777" w:rsidR="00961C50" w:rsidRPr="006C5B60" w:rsidRDefault="00961C50" w:rsidP="00961C5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0E1973A9" w14:textId="77777777" w:rsidR="00961C50" w:rsidRPr="006C5B60" w:rsidRDefault="00961C50" w:rsidP="00961C5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39</w:t>
      </w: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0176C0B0" w14:textId="77777777" w:rsidR="00961C50" w:rsidRPr="006C5B60" w:rsidRDefault="00961C50" w:rsidP="00961C5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FFECCF2" w14:textId="77777777" w:rsidR="00961C50" w:rsidRPr="006C5B60" w:rsidRDefault="00961C50" w:rsidP="00961C5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0D091EEF" w14:textId="2AC87AD9" w:rsidR="00961C50" w:rsidRDefault="00961C50" w:rsidP="00961C50">
      <w:pPr>
        <w:rPr>
          <w:rFonts w:ascii="Arial" w:hAnsi="Arial" w:cs="Arial"/>
        </w:rPr>
      </w:pPr>
      <w:r>
        <w:rPr>
          <w:rFonts w:ascii="Arial" w:hAnsi="Arial" w:cs="Arial"/>
        </w:rPr>
        <w:t>Calculate the area of the shape shown below.</w:t>
      </w:r>
    </w:p>
    <w:p w14:paraId="31F46116" w14:textId="3CDC02B6" w:rsidR="00961C50" w:rsidRPr="006C5B60" w:rsidRDefault="00961C50" w:rsidP="00961C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60C5F3" wp14:editId="0AAB2FCB">
            <wp:extent cx="3000375" cy="1762125"/>
            <wp:effectExtent l="0" t="0" r="9525" b="0"/>
            <wp:docPr id="31" name="Picture 31" descr="&lt;EFOFEX&gt;&#10;id:fxd{861d2a17-c9f3-42be-b33d-3f0e925a4216}&#10;FXGP:DP-gr7xaWf&#10;FXData: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&lt;EFOFEX&gt;&#10;id:fxd{861d2a17-c9f3-42be-b33d-3f0e925a4216}&#10;FXGP:DP-gr7xaWf&#10;FXData: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&#10;&lt;/EFOFEX&gt;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4D8E" w14:textId="77777777" w:rsidR="00961C50" w:rsidRDefault="00961C50" w:rsidP="00961C50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55D4FBC7" w14:textId="77777777" w:rsidR="00961C50" w:rsidRPr="006C5B60" w:rsidRDefault="00961C50" w:rsidP="00961C5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66CBEE29" w14:textId="56FDFE29" w:rsidR="00961C50" w:rsidRDefault="00D71E5B" w:rsidP="00961C50">
      <w:pPr>
        <w:rPr>
          <w:rFonts w:ascii="Arial" w:hAnsi="Arial" w:cs="Arial"/>
        </w:rPr>
      </w:pPr>
      <w:r w:rsidRPr="00D71E5B">
        <w:rPr>
          <w:rFonts w:ascii="Arial" w:hAnsi="Arial" w:cs="Arial"/>
          <w:noProof/>
        </w:rPr>
        <w:drawing>
          <wp:inline distT="0" distB="0" distL="0" distR="0" wp14:anchorId="690C56A4" wp14:editId="045053BD">
            <wp:extent cx="3003704" cy="1762216"/>
            <wp:effectExtent l="0" t="0" r="0" b="0"/>
            <wp:docPr id="33" name="Picture 33" descr="&lt;EFOFEX&gt;&#10;id:fxd{f33f62cd-c918-4f26-8dc1-656ec8f53b66}&#10;FXGP:DP-gr7xaWf&#10;FXData: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&lt;EFOFEX&gt;&#10;id:fxd{f33f62cd-c918-4f26-8dc1-656ec8f53b66}&#10;FXGP:DP-gr7xaWf&#10;FXData: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&#10;&#10;&lt;/EFOFEX&gt;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03704" cy="17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982D" w14:textId="5729713A" w:rsidR="00961C50" w:rsidRPr="006C5B60" w:rsidRDefault="00D71E5B" w:rsidP="00961C50">
      <w:pPr>
        <w:rPr>
          <w:rFonts w:ascii="Arial" w:hAnsi="Arial" w:cs="Arial"/>
        </w:rPr>
      </w:pPr>
      <w:r w:rsidRPr="00D71E5B">
        <w:rPr>
          <w:rFonts w:ascii="Arial" w:hAnsi="Arial" w:cs="Arial"/>
          <w:noProof/>
          <w:position w:val="-72"/>
        </w:rPr>
        <w:drawing>
          <wp:inline distT="0" distB="0" distL="0" distR="0" wp14:anchorId="6BE9A399" wp14:editId="7FE4E298">
            <wp:extent cx="1978039" cy="565154"/>
            <wp:effectExtent l="0" t="0" r="3175" b="6350"/>
            <wp:docPr id="35" name="Picture 35" descr="&lt;EFOFEX&gt;&#10;id:fxe{04d5193c-4421-40c5-b2a4-75cc2e37586a}&#10;FXGP:DP-gr7xaWf&#10;FXData: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&lt;EFOFEX&gt;&#10;id:fxe{04d5193c-4421-40c5-b2a4-75cc2e37586a}&#10;FXGP:DP-gr7xaWf&#10;FXData: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78039" cy="56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C4CD" w14:textId="77777777" w:rsidR="00961C50" w:rsidRPr="006C5B60" w:rsidRDefault="00961C50" w:rsidP="00961C5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1618A6C5" w14:textId="647547B4" w:rsidR="00961C50" w:rsidRPr="006C5B60" w:rsidRDefault="00961C50" w:rsidP="00961C5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</w:t>
      </w:r>
      <w:r w:rsidR="00D71E5B">
        <w:rPr>
          <w:rFonts w:ascii="Arial" w:eastAsia="Times New Roman" w:hAnsi="Arial" w:cs="Arial"/>
          <w:color w:val="000000" w:themeColor="text1"/>
          <w:lang w:eastAsia="en-AU"/>
        </w:rPr>
        <w:t>30</w:t>
      </w: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4AC2932E" w14:textId="77777777" w:rsidR="00961C50" w:rsidRPr="006C5B60" w:rsidRDefault="00961C50" w:rsidP="00961C5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EF4CF2A" w14:textId="77777777" w:rsidR="000910F7" w:rsidRPr="006C5B60" w:rsidRDefault="000910F7" w:rsidP="000910F7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60BC3567" w14:textId="23878D20" w:rsidR="000910F7" w:rsidRDefault="000910F7" w:rsidP="000910F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7735B7">
        <w:rPr>
          <w:rFonts w:ascii="Arial" w:hAnsi="Arial" w:cs="Arial"/>
        </w:rPr>
        <w:t>local community group is building bird nesting boxes and the end of the box has the shape shown below</w:t>
      </w:r>
      <w:r>
        <w:rPr>
          <w:rFonts w:ascii="Arial" w:hAnsi="Arial" w:cs="Arial"/>
        </w:rPr>
        <w:t>.</w:t>
      </w:r>
    </w:p>
    <w:p w14:paraId="2F59A4A2" w14:textId="650A98BD" w:rsidR="000910F7" w:rsidRPr="006C5B60" w:rsidRDefault="00D1790A" w:rsidP="000910F7">
      <w:pPr>
        <w:jc w:val="center"/>
        <w:rPr>
          <w:rFonts w:ascii="Arial" w:hAnsi="Arial" w:cs="Arial"/>
        </w:rPr>
      </w:pPr>
      <w:r w:rsidRPr="00D1790A">
        <w:rPr>
          <w:rFonts w:ascii="Arial" w:hAnsi="Arial" w:cs="Arial"/>
          <w:noProof/>
        </w:rPr>
        <w:drawing>
          <wp:inline distT="0" distB="0" distL="0" distR="0" wp14:anchorId="62927821" wp14:editId="57274739">
            <wp:extent cx="3168813" cy="3095784"/>
            <wp:effectExtent l="0" t="0" r="0" b="0"/>
            <wp:docPr id="18" name="Picture 18" descr="&lt;EFOFEX&gt;&#10;id:fxd{8973db3f-2912-4df1-80e0-3ac0daa52e44}&#10;FXGP:DP-CcSVr7s&#10;FXData: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&lt;EFOFEX&gt;&#10;id:fxd{8973db3f-2912-4df1-80e0-3ac0daa52e44}&#10;FXGP:DP-CcSVr7s&#10;FXData: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&#10;&#10;&lt;/EFOFEX&gt;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8813" cy="309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AA21" w14:textId="75F266EA" w:rsidR="000910F7" w:rsidRPr="007735B7" w:rsidRDefault="007735B7" w:rsidP="000910F7">
      <w:pPr>
        <w:rPr>
          <w:rFonts w:ascii="Arial" w:hAnsi="Arial" w:cs="Arial"/>
        </w:rPr>
      </w:pPr>
      <w:r>
        <w:rPr>
          <w:rFonts w:ascii="Arial" w:hAnsi="Arial" w:cs="Arial"/>
        </w:rPr>
        <w:t>Calculate the area of the shape so that the community group can order the correct amount of paint.</w:t>
      </w:r>
      <w:r w:rsidR="000910F7" w:rsidRPr="007735B7">
        <w:rPr>
          <w:rFonts w:ascii="Arial" w:hAnsi="Arial" w:cs="Arial"/>
        </w:rPr>
        <w:br w:type="page"/>
      </w:r>
    </w:p>
    <w:p w14:paraId="30446E35" w14:textId="77777777" w:rsidR="000910F7" w:rsidRPr="006C5B60" w:rsidRDefault="000910F7" w:rsidP="000910F7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4C44C643" w14:textId="6B838136" w:rsidR="000910F7" w:rsidRDefault="00D1790A" w:rsidP="00964883">
      <w:pPr>
        <w:jc w:val="center"/>
        <w:rPr>
          <w:rFonts w:ascii="Arial" w:hAnsi="Arial" w:cs="Arial"/>
        </w:rPr>
      </w:pPr>
      <w:r w:rsidRPr="00D1790A">
        <w:rPr>
          <w:rFonts w:ascii="Arial" w:hAnsi="Arial" w:cs="Arial"/>
          <w:noProof/>
        </w:rPr>
        <w:drawing>
          <wp:inline distT="0" distB="0" distL="0" distR="0" wp14:anchorId="2F00E5C3" wp14:editId="682C3361">
            <wp:extent cx="3137061" cy="3095784"/>
            <wp:effectExtent l="0" t="0" r="6350" b="0"/>
            <wp:docPr id="19" name="Picture 19" descr="&lt;EFOFEX&gt;&#10;id:fxd{b1985486-add0-4d0d-ba49-9fc70a301915}&#10;FXGP:DP-CcSVr7s&#10;FXData: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&lt;EFOFEX&gt;&#10;id:fxd{b1985486-add0-4d0d-ba49-9fc70a301915}&#10;FXGP:DP-CcSVr7s&#10;FXData: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&#10;&#10;&lt;/EFOFEX&gt;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37061" cy="309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DE79" w14:textId="126BCB67" w:rsidR="000910F7" w:rsidRPr="006C5B60" w:rsidRDefault="00D1790A" w:rsidP="000910F7">
      <w:pPr>
        <w:rPr>
          <w:rFonts w:ascii="Arial" w:hAnsi="Arial" w:cs="Arial"/>
        </w:rPr>
      </w:pPr>
      <w:r w:rsidRPr="00D1790A">
        <w:rPr>
          <w:rFonts w:ascii="Arial" w:hAnsi="Arial" w:cs="Arial"/>
          <w:noProof/>
          <w:position w:val="-274"/>
        </w:rPr>
        <w:drawing>
          <wp:inline distT="0" distB="0" distL="0" distR="0" wp14:anchorId="4C66EFF9" wp14:editId="17B4FD97">
            <wp:extent cx="3235349" cy="1849451"/>
            <wp:effectExtent l="0" t="0" r="3175" b="0"/>
            <wp:docPr id="20" name="Picture 20" descr="&lt;EFOFEX&gt;&#10;id:fxe{dfdae7e6-e235-4960-9497-f2aa70291ee9}&#10;FXGP:DP-CcSVr7s&#10;FXData: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&lt;EFOFEX&gt;&#10;id:fxe{dfdae7e6-e235-4960-9497-f2aa70291ee9}&#10;FXGP:DP-CcSVr7s&#10;FXData: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&#10;&#10;&lt;/EFOFEX&gt;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5349" cy="184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6B2D" w14:textId="77777777" w:rsidR="000910F7" w:rsidRPr="006C5B60" w:rsidRDefault="000910F7" w:rsidP="000910F7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34B95F10" w14:textId="22126111" w:rsidR="000910F7" w:rsidRPr="006C5B60" w:rsidRDefault="007735B7" w:rsidP="000910F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2000</w:t>
      </w:r>
      <w:r w:rsidR="0017562F">
        <w:rPr>
          <w:rFonts w:ascii="Arial" w:eastAsia="Times New Roman" w:hAnsi="Arial" w:cs="Arial"/>
          <w:color w:val="000000" w:themeColor="text1"/>
          <w:lang w:eastAsia="en-AU"/>
        </w:rPr>
        <w:t>+</w:t>
      </w:r>
      <w:r w:rsidR="000910F7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4680A7C1" w14:textId="77777777" w:rsidR="000910F7" w:rsidRPr="006C5B60" w:rsidRDefault="000910F7" w:rsidP="000910F7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A4B3DC3" w14:textId="77777777" w:rsidR="00C63DC5" w:rsidRPr="006C5B60" w:rsidRDefault="00C63DC5" w:rsidP="00C63DC5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00C48F2D" w14:textId="77777777" w:rsidR="00C63DC5" w:rsidRDefault="00C63DC5" w:rsidP="00C63DC5">
      <w:pPr>
        <w:rPr>
          <w:rFonts w:ascii="Arial" w:hAnsi="Arial" w:cs="Arial"/>
        </w:rPr>
      </w:pPr>
      <w:r>
        <w:rPr>
          <w:rFonts w:ascii="Arial" w:hAnsi="Arial" w:cs="Arial"/>
        </w:rPr>
        <w:t>Find the area of this shape.</w:t>
      </w:r>
    </w:p>
    <w:p w14:paraId="4FA20E2B" w14:textId="660398C9" w:rsidR="00C63DC5" w:rsidRPr="007735B7" w:rsidRDefault="0041027C" w:rsidP="0068082F">
      <w:pPr>
        <w:jc w:val="center"/>
        <w:rPr>
          <w:rFonts w:ascii="Arial" w:hAnsi="Arial" w:cs="Arial"/>
        </w:rPr>
      </w:pPr>
      <w:r w:rsidRPr="0041027C">
        <w:rPr>
          <w:rFonts w:ascii="Arial" w:hAnsi="Arial" w:cs="Arial"/>
          <w:noProof/>
        </w:rPr>
        <w:drawing>
          <wp:inline distT="0" distB="0" distL="0" distR="0" wp14:anchorId="3309441E" wp14:editId="4E75EC23">
            <wp:extent cx="2060681" cy="2908449"/>
            <wp:effectExtent l="0" t="0" r="0" b="6350"/>
            <wp:docPr id="36" name="Picture 36" descr="&lt;EFOFEX&gt;&#10;id:fxd{501ba46e-694a-4005-a29f-51e8221a538e}&#10;FXGP:DP-uJDhbRq&#10;FXData: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&lt;EFOFEX&gt;&#10;id:fxd{501ba46e-694a-4005-a29f-51e8221a538e}&#10;FXGP:DP-uJDhbRq&#10;FXData: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&#10;&#10;&lt;/EFOFEX&gt;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60681" cy="29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DC5" w:rsidRPr="007735B7">
        <w:rPr>
          <w:rFonts w:ascii="Arial" w:hAnsi="Arial" w:cs="Arial"/>
        </w:rPr>
        <w:br w:type="page"/>
      </w:r>
    </w:p>
    <w:p w14:paraId="17066090" w14:textId="77777777" w:rsidR="00C63DC5" w:rsidRPr="006C5B60" w:rsidRDefault="00C63DC5" w:rsidP="00C63DC5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6AB33F17" w14:textId="6481ACB0" w:rsidR="00C63DC5" w:rsidRDefault="0041027C" w:rsidP="00C63DC5">
      <w:pPr>
        <w:jc w:val="center"/>
        <w:rPr>
          <w:rFonts w:ascii="Arial" w:hAnsi="Arial" w:cs="Arial"/>
        </w:rPr>
      </w:pPr>
      <w:r w:rsidRPr="0041027C">
        <w:rPr>
          <w:rFonts w:ascii="Arial" w:hAnsi="Arial" w:cs="Arial"/>
          <w:noProof/>
        </w:rPr>
        <w:drawing>
          <wp:inline distT="0" distB="0" distL="0" distR="0" wp14:anchorId="5DCAD0D3" wp14:editId="5F257B5E">
            <wp:extent cx="2060681" cy="2908449"/>
            <wp:effectExtent l="0" t="0" r="0" b="6350"/>
            <wp:docPr id="37" name="Picture 37" descr="&lt;EFOFEX&gt;&#10;id:fxd{ce6bb3b2-7cba-487d-99fa-bd1a5556b5a1}&#10;FXGP:DP-uJDhbRq&#10;FXData: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&lt;EFOFEX&gt;&#10;id:fxd{ce6bb3b2-7cba-487d-99fa-bd1a5556b5a1}&#10;FXGP:DP-uJDhbRq&#10;FXData: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&#10;&#10;&lt;/EFOFEX&gt;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0681" cy="29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39D5" w14:textId="354458F9" w:rsidR="00C63DC5" w:rsidRPr="006C5B60" w:rsidRDefault="0041027C" w:rsidP="00C63DC5">
      <w:pPr>
        <w:rPr>
          <w:rFonts w:ascii="Arial" w:hAnsi="Arial" w:cs="Arial"/>
        </w:rPr>
      </w:pPr>
      <w:r w:rsidRPr="0041027C">
        <w:rPr>
          <w:rFonts w:ascii="Arial" w:hAnsi="Arial" w:cs="Arial"/>
          <w:noProof/>
          <w:position w:val="-276"/>
        </w:rPr>
        <w:drawing>
          <wp:inline distT="0" distB="0" distL="0" distR="0" wp14:anchorId="1A160B98" wp14:editId="55C7BA84">
            <wp:extent cx="4035455" cy="1862151"/>
            <wp:effectExtent l="0" t="0" r="3175" b="5080"/>
            <wp:docPr id="38" name="Picture 38" descr="&lt;EFOFEX&gt;&#10;id:fxe{16d3618e-24d8-4b73-a9ef-8a44e5c2b9bf}&#10;FXGP:DP-uJDhbRq&#10;FXData: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&lt;EFOFEX&gt;&#10;id:fxe{16d3618e-24d8-4b73-a9ef-8a44e5c2b9bf}&#10;FXGP:DP-uJDhbRq&#10;FXData: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&#10;&#10;&lt;/EFOFEX&gt;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35455" cy="18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9078" w14:textId="77777777" w:rsidR="00C63DC5" w:rsidRPr="006C5B60" w:rsidRDefault="00C63DC5" w:rsidP="00C63DC5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27F6419C" w14:textId="3D04A5AC" w:rsidR="00C63DC5" w:rsidRPr="006C5B60" w:rsidRDefault="0041027C" w:rsidP="00C63DC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40</w:t>
      </w:r>
      <w:r w:rsidR="00C63DC5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2D3FB472" w14:textId="77777777" w:rsidR="00C63DC5" w:rsidRPr="006C5B60" w:rsidRDefault="00C63DC5" w:rsidP="00C63DC5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9183655" w14:textId="77777777" w:rsidR="004A31DC" w:rsidRPr="006C5B60" w:rsidRDefault="004A31DC" w:rsidP="004A31D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13131F99" w14:textId="63B6C4A9" w:rsidR="002E11A4" w:rsidRDefault="00265B83" w:rsidP="002E11A4">
      <w:pPr>
        <w:rPr>
          <w:rFonts w:ascii="Arial" w:hAnsi="Arial" w:cs="Arial"/>
        </w:rPr>
      </w:pPr>
      <w:r w:rsidRPr="00265B83">
        <w:rPr>
          <w:rFonts w:ascii="Arial" w:hAnsi="Arial" w:cs="Arial"/>
          <w:noProof/>
          <w:position w:val="-4"/>
        </w:rPr>
        <w:drawing>
          <wp:inline distT="0" distB="0" distL="0" distR="0" wp14:anchorId="75A36A12" wp14:editId="5A791A39">
            <wp:extent cx="5683292" cy="149226"/>
            <wp:effectExtent l="0" t="0" r="0" b="3175"/>
            <wp:docPr id="64" name="Picture 64" descr="&lt;EFOFEX&gt;&#10;id:fxe{f9d3134c-8623-40f5-9a3e-183b1386ed26}&#10;FXGP:DP-YWMeNdW&#10;FXData: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&lt;EFOFEX&gt;&#10;id:fxe{f9d3134c-8623-40f5-9a3e-183b1386ed26}&#10;FXGP:DP-YWMeNdW&#10;FXData: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&#10;&#10;&lt;/EFOFEX&gt;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83292" cy="1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2699" w14:textId="2F3DEF51" w:rsidR="002E11A4" w:rsidRDefault="004A1C7F" w:rsidP="004A31DC">
      <w:pPr>
        <w:jc w:val="center"/>
        <w:rPr>
          <w:rFonts w:ascii="Arial" w:hAnsi="Arial" w:cs="Arial"/>
        </w:rPr>
      </w:pPr>
      <w:r w:rsidRPr="004A1C7F">
        <w:rPr>
          <w:rFonts w:ascii="Arial" w:hAnsi="Arial" w:cs="Arial"/>
          <w:noProof/>
        </w:rPr>
        <w:drawing>
          <wp:inline distT="0" distB="0" distL="0" distR="0" wp14:anchorId="7612C120" wp14:editId="6711C1AD">
            <wp:extent cx="3635562" cy="2438525"/>
            <wp:effectExtent l="0" t="0" r="3175" b="0"/>
            <wp:docPr id="84" name="Picture 84" descr="&lt;EFOFEX&gt;&#10;id:fxd{5bc2dad8-d3f4-4717-9b37-3d873c7e0160}&#10;FXGP:DP-YWMeNdW&#10;FXData: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&lt;EFOFEX&gt;&#10;id:fxd{5bc2dad8-d3f4-4717-9b37-3d873c7e0160}&#10;FXGP:DP-YWMeNdW&#10;FXData: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&#10;&#10;&lt;/EFOFEX&gt;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35562" cy="2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6AF5" w14:textId="27F09715" w:rsidR="004A31DC" w:rsidRPr="007735B7" w:rsidRDefault="004A31DC" w:rsidP="004A31DC">
      <w:pPr>
        <w:jc w:val="center"/>
        <w:rPr>
          <w:rFonts w:ascii="Arial" w:hAnsi="Arial" w:cs="Arial"/>
        </w:rPr>
      </w:pPr>
      <w:r w:rsidRPr="007735B7">
        <w:rPr>
          <w:rFonts w:ascii="Arial" w:hAnsi="Arial" w:cs="Arial"/>
        </w:rPr>
        <w:br w:type="page"/>
      </w:r>
    </w:p>
    <w:p w14:paraId="36A9FE17" w14:textId="77777777" w:rsidR="004A31DC" w:rsidRPr="006C5B60" w:rsidRDefault="004A31DC" w:rsidP="004A31D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32857DF7" w14:textId="68F6DF57" w:rsidR="004A31DC" w:rsidRDefault="00265B83" w:rsidP="004A31DC">
      <w:pPr>
        <w:jc w:val="center"/>
        <w:rPr>
          <w:rFonts w:ascii="Arial" w:hAnsi="Arial" w:cs="Arial"/>
        </w:rPr>
      </w:pPr>
      <w:r w:rsidRPr="00265B83">
        <w:rPr>
          <w:rFonts w:ascii="Arial" w:hAnsi="Arial" w:cs="Arial"/>
          <w:noProof/>
        </w:rPr>
        <w:drawing>
          <wp:inline distT="0" distB="0" distL="0" distR="0" wp14:anchorId="61E2FECB" wp14:editId="7B7C9DB9">
            <wp:extent cx="3635562" cy="2194038"/>
            <wp:effectExtent l="0" t="0" r="0" b="0"/>
            <wp:docPr id="73" name="Picture 73" descr="&lt;EFOFEX&gt;&#10;id:fxd{ab990b1e-3837-4572-a9cb-98fd4c3014bd}&#10;FXGP:DP-YWMeNdW&#10;FXData: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&lt;EFOFEX&gt;&#10;id:fxd{ab990b1e-3837-4572-a9cb-98fd4c3014bd}&#10;FXGP:DP-YWMeNdW&#10;FXData: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&#10;&#10;&lt;/EFOFEX&gt;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35562" cy="21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3CC1" w14:textId="68CA1BA6" w:rsidR="004A31DC" w:rsidRPr="006C5B60" w:rsidRDefault="00265B83" w:rsidP="004A31DC">
      <w:pPr>
        <w:rPr>
          <w:rFonts w:ascii="Arial" w:hAnsi="Arial" w:cs="Arial"/>
        </w:rPr>
      </w:pPr>
      <w:r w:rsidRPr="00265B83">
        <w:rPr>
          <w:rFonts w:ascii="Arial" w:hAnsi="Arial" w:cs="Arial"/>
          <w:noProof/>
          <w:position w:val="-334"/>
        </w:rPr>
        <w:drawing>
          <wp:inline distT="0" distB="0" distL="0" distR="0" wp14:anchorId="2C93AAA3" wp14:editId="7FF2DBF5">
            <wp:extent cx="2486043" cy="2230454"/>
            <wp:effectExtent l="0" t="0" r="0" b="0"/>
            <wp:docPr id="82" name="Picture 82" descr="&lt;EFOFEX&gt;&#10;id:fxe{89237820-61f0-4a4f-8953-48538e1cd6a9}&#10;FXGP:DP-YWMeNdW&#10;FXData: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&lt;EFOFEX&gt;&#10;id:fxe{89237820-61f0-4a4f-8953-48538e1cd6a9}&#10;FXGP:DP-YWMeNdW&#10;FXData: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&#10;&#10;&lt;/EFOFEX&gt;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86043" cy="22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91A7" w14:textId="77777777" w:rsidR="004A31DC" w:rsidRPr="006C5B60" w:rsidRDefault="004A31DC" w:rsidP="004A31D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09B98FD5" w14:textId="2371C063" w:rsidR="004A31DC" w:rsidRPr="006C5B60" w:rsidRDefault="00636808" w:rsidP="004A31D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70</w:t>
      </w:r>
      <w:r w:rsidR="004A31DC">
        <w:rPr>
          <w:rFonts w:ascii="Arial" w:eastAsia="Times New Roman" w:hAnsi="Arial" w:cs="Arial"/>
          <w:color w:val="000000" w:themeColor="text1"/>
          <w:lang w:eastAsia="en-AU"/>
        </w:rPr>
        <w:t>0</w:t>
      </w:r>
      <w:r>
        <w:rPr>
          <w:rFonts w:ascii="Arial" w:eastAsia="Times New Roman" w:hAnsi="Arial" w:cs="Arial"/>
          <w:color w:val="000000" w:themeColor="text1"/>
          <w:lang w:eastAsia="en-AU"/>
        </w:rPr>
        <w:t>+</w:t>
      </w:r>
      <w:r w:rsidR="004A31DC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2ECFA1E4" w14:textId="77777777" w:rsidR="004A31DC" w:rsidRPr="006C5B60" w:rsidRDefault="004A31DC" w:rsidP="004A31DC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3F39ACB" w14:textId="77777777" w:rsidR="002822DD" w:rsidRPr="006C5B60" w:rsidRDefault="002822DD" w:rsidP="002822DD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13863CFC" w14:textId="75014295" w:rsidR="002822DD" w:rsidRPr="002822DD" w:rsidRDefault="002822DD" w:rsidP="002822DD">
      <w:pPr>
        <w:rPr>
          <w:rFonts w:ascii="Arial" w:hAnsi="Arial" w:cs="Arial"/>
        </w:rPr>
      </w:pPr>
      <w:r w:rsidRPr="002822DD">
        <w:rPr>
          <w:rFonts w:ascii="Arial" w:hAnsi="Arial" w:cs="Arial"/>
          <w:noProof/>
        </w:rPr>
        <w:t>Calculate the area of this shape.</w:t>
      </w:r>
    </w:p>
    <w:p w14:paraId="1FDE3DDB" w14:textId="681DD99F" w:rsidR="002822DD" w:rsidRDefault="002822DD" w:rsidP="002822DD">
      <w:pPr>
        <w:jc w:val="center"/>
        <w:rPr>
          <w:rFonts w:ascii="Arial" w:hAnsi="Arial" w:cs="Arial"/>
        </w:rPr>
      </w:pPr>
      <w:r w:rsidRPr="002822DD">
        <w:rPr>
          <w:rFonts w:ascii="Arial" w:hAnsi="Arial" w:cs="Arial"/>
          <w:noProof/>
        </w:rPr>
        <w:drawing>
          <wp:inline distT="0" distB="0" distL="0" distR="0" wp14:anchorId="5C32970E" wp14:editId="59E29029">
            <wp:extent cx="3553008" cy="3000529"/>
            <wp:effectExtent l="0" t="0" r="9525" b="0"/>
            <wp:docPr id="94" name="Picture 94" descr="&lt;EFOFEX&gt;&#10;id:fxd{7b5679b2-753f-4d5b-8c5e-d085013dc065}&#10;FXGP:DP-FSedQQQ&#10;FXData: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&lt;EFOFEX&gt;&#10;id:fxd{7b5679b2-753f-4d5b-8c5e-d085013dc065}&#10;FXGP:DP-FSedQQQ&#10;FXData: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&#10;&#10;&lt;/EFOFEX&gt;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53008" cy="3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B7C7" w14:textId="77777777" w:rsidR="002822DD" w:rsidRPr="007735B7" w:rsidRDefault="002822DD" w:rsidP="002822DD">
      <w:pPr>
        <w:jc w:val="center"/>
        <w:rPr>
          <w:rFonts w:ascii="Arial" w:hAnsi="Arial" w:cs="Arial"/>
        </w:rPr>
      </w:pPr>
      <w:r w:rsidRPr="007735B7">
        <w:rPr>
          <w:rFonts w:ascii="Arial" w:hAnsi="Arial" w:cs="Arial"/>
        </w:rPr>
        <w:br w:type="page"/>
      </w:r>
    </w:p>
    <w:p w14:paraId="59521021" w14:textId="77777777" w:rsidR="002822DD" w:rsidRPr="006C5B60" w:rsidRDefault="002822DD" w:rsidP="002822DD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3C419CBA" w14:textId="1D3A908B" w:rsidR="002822DD" w:rsidRDefault="00CA09C8" w:rsidP="002822DD">
      <w:pPr>
        <w:jc w:val="center"/>
        <w:rPr>
          <w:rFonts w:ascii="Arial" w:hAnsi="Arial" w:cs="Arial"/>
        </w:rPr>
      </w:pPr>
      <w:r w:rsidRPr="00CA09C8">
        <w:rPr>
          <w:rFonts w:ascii="Arial" w:hAnsi="Arial" w:cs="Arial"/>
          <w:noProof/>
        </w:rPr>
        <w:drawing>
          <wp:inline distT="0" distB="0" distL="0" distR="0" wp14:anchorId="6AC7F8A3" wp14:editId="5908539C">
            <wp:extent cx="3429176" cy="3000529"/>
            <wp:effectExtent l="0" t="0" r="0" b="0"/>
            <wp:docPr id="98" name="Picture 98" descr="&lt;EFOFEX&gt;&#10;id:fxd{6acfb050-9a1e-46c1-ac1a-a4c6e3ca517d}&#10;FXGP:DP-FSedQQQ&#10;FXData: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&lt;EFOFEX&gt;&#10;id:fxd{6acfb050-9a1e-46c1-ac1a-a4c6e3ca517d}&#10;FXGP:DP-FSedQQQ&#10;FXData: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&#10;&#10;&lt;/EFOFEX&gt;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29176" cy="3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6423" w14:textId="6082DDCE" w:rsidR="002822DD" w:rsidRPr="006C5B60" w:rsidRDefault="00CA09C8" w:rsidP="002822DD">
      <w:pPr>
        <w:rPr>
          <w:rFonts w:ascii="Arial" w:hAnsi="Arial" w:cs="Arial"/>
        </w:rPr>
      </w:pPr>
      <w:r w:rsidRPr="00CA09C8">
        <w:rPr>
          <w:rFonts w:ascii="Arial" w:hAnsi="Arial" w:cs="Arial"/>
          <w:noProof/>
          <w:position w:val="-528"/>
        </w:rPr>
        <w:drawing>
          <wp:inline distT="0" distB="0" distL="0" distR="0" wp14:anchorId="17841E60" wp14:editId="17246D4A">
            <wp:extent cx="2568594" cy="3462363"/>
            <wp:effectExtent l="0" t="0" r="3175" b="5080"/>
            <wp:docPr id="100" name="Picture 100" descr="&lt;EFOFEX&gt;&#10;id:fxe{6341313f-bacb-4eb5-b991-4f34b1b785a0}&#10;FXGP:DP-FSedQQQ&#10;FXData: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&lt;EFOFEX&gt;&#10;id:fxe{6341313f-bacb-4eb5-b991-4f34b1b785a0}&#10;FXGP:DP-FSedQQQ&#10;FXData: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&#10;&#10;&lt;/EFOFEX&gt;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68594" cy="34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6104" w14:textId="77777777" w:rsidR="002822DD" w:rsidRPr="006C5B60" w:rsidRDefault="002822DD" w:rsidP="002822DD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4C82A92C" w14:textId="07638931" w:rsidR="002822DD" w:rsidRPr="006C5B60" w:rsidRDefault="00CA09C8" w:rsidP="002822D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2000</w:t>
      </w:r>
      <w:r w:rsidR="002822DD">
        <w:rPr>
          <w:rFonts w:ascii="Arial" w:eastAsia="Times New Roman" w:hAnsi="Arial" w:cs="Arial"/>
          <w:color w:val="000000" w:themeColor="text1"/>
          <w:lang w:eastAsia="en-AU"/>
        </w:rPr>
        <w:t>+</w:t>
      </w:r>
      <w:r w:rsidR="002822DD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sectPr w:rsidR="002822DD" w:rsidRPr="006C5B60" w:rsidSect="001F101A">
      <w:type w:val="continuous"/>
      <w:pgSz w:w="11906" w:h="16838"/>
      <w:pgMar w:top="1273" w:right="1133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97500" w14:textId="77777777" w:rsidR="007E7A31" w:rsidRDefault="007E7A31" w:rsidP="00AA4A2E">
      <w:pPr>
        <w:spacing w:after="0" w:line="240" w:lineRule="auto"/>
      </w:pPr>
      <w:r>
        <w:separator/>
      </w:r>
    </w:p>
  </w:endnote>
  <w:endnote w:type="continuationSeparator" w:id="0">
    <w:p w14:paraId="368B94AB" w14:textId="77777777" w:rsidR="007E7A31" w:rsidRDefault="007E7A31" w:rsidP="00AA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904D" w14:textId="67F8B61A" w:rsidR="00AA4A2E" w:rsidRDefault="00AA4A2E" w:rsidP="00AA4A2E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0C504D">
      <w:t>3</w:t>
    </w:r>
    <w:r>
      <w:t xml:space="preserve"> - Efofex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7424" w14:textId="4083E089" w:rsidR="00F62B1C" w:rsidRDefault="00F62B1C" w:rsidP="00F62B1C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31687D">
      <w:t>2</w:t>
    </w:r>
    <w:r>
      <w:t xml:space="preserve"> - Efofex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AD72B" w14:textId="77777777" w:rsidR="007E7A31" w:rsidRDefault="007E7A31" w:rsidP="00AA4A2E">
      <w:pPr>
        <w:spacing w:after="0" w:line="240" w:lineRule="auto"/>
      </w:pPr>
      <w:r>
        <w:separator/>
      </w:r>
    </w:p>
  </w:footnote>
  <w:footnote w:type="continuationSeparator" w:id="0">
    <w:p w14:paraId="7F216643" w14:textId="77777777" w:rsidR="007E7A31" w:rsidRDefault="007E7A31" w:rsidP="00AA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C94D" w14:textId="543E2BAA" w:rsidR="00F62B1C" w:rsidRPr="00F62B1C" w:rsidRDefault="000C504D">
    <w:pPr>
      <w:pStyle w:val="Header"/>
      <w:rPr>
        <w:b/>
        <w:bCs/>
      </w:rPr>
    </w:pPr>
    <w:r>
      <w:rPr>
        <w:b/>
        <w:bCs/>
      </w:rPr>
      <w:t>Compound Areas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&lt;EFOFEX&gt;&#10;&#10;&#10;&#10;id:fxe{c1b62643-b0c5-41e9-885d-957aaf039177}&#10;&#10;&#10;&#10;FXGP:DP-DTKw8yx&#10;&#10;&#10;&#10;FXData: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&#10;&#10;&#10;&#10;&#10;&#10;&#10;&#10;&lt;/EFOFEX&gt;" style="width:7.5pt;height:9.75pt;visibility:visible;mso-wrap-style:square" o:bullet="t">
        <v:imagedata r:id="rId1" o:title="EFOFEX&gt;"/>
      </v:shape>
    </w:pict>
  </w:numPicBullet>
  <w:numPicBullet w:numPicBulletId="1">
    <w:pict>
      <v:shape id="_x0000_i1036" type="#_x0000_t75" alt="&lt;EFOFEX&gt;&#10;&#10;&#10;&#10;id:fxe{d5ddcd22-b1b5-45be-afc6-cb438aa08c69}&#10;&#10;&#10;&#10;FXGP:DP-QsxUQSF&#10;&#10;&#10;&#10;FXData: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&#10;&#10;&#10;&#10;&#10;&#10;&#10;&#10;&lt;/EFOFEX&gt;" style="width:20.25pt;height:11.25pt;visibility:visible;mso-wrap-style:square" o:bullet="t">
        <v:imagedata r:id="rId2" o:title="EFOFEX&gt;"/>
      </v:shape>
    </w:pict>
  </w:numPicBullet>
  <w:numPicBullet w:numPicBulletId="2">
    <w:pict>
      <v:shape id="_x0000_i1037" type="#_x0000_t75" alt="&lt;EFOFEX&gt;&#10;&#10;&#10;&#10;id:fxe{0420c106-c2e8-4f69-8eef-d89068a55479}&#10;&#10;&#10;&#10;FXGP:DP-KEfy4kL&#10;&#10;&#10;&#10;FXData: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&#10;&#10;&#10;&#10;&#10;&#10;&#10;&#10;&lt;/EFOFEX&gt;" style="width:13.5pt;height:11.25pt;visibility:visible;mso-wrap-style:square" o:bullet="t">
        <v:imagedata r:id="rId3" o:title="EFOFEX&gt;"/>
      </v:shape>
    </w:pict>
  </w:numPicBullet>
  <w:numPicBullet w:numPicBulletId="3">
    <w:pict>
      <v:shape id="_x0000_i1038" type="#_x0000_t75" alt="&lt;EFOFEX&gt;&#10;&#10;&#10;&#10;id:fxe{67bf3b6c-f21a-40df-b672-01d21571aefd}&#10;&#10;&#10;&#10;FXGP:DP-A7aymZP&#10;&#10;&#10;&#10;FXData: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&#10;&#10;&#10;&#10;&#10;&#10;&#10;&#10;&lt;/EFOFEX&gt;" style="width:14.25pt;height:11.25pt;visibility:visible;mso-wrap-style:square" o:bullet="t">
        <v:imagedata r:id="rId4" o:title="EFOFEX&gt;"/>
      </v:shape>
    </w:pict>
  </w:numPicBullet>
  <w:abstractNum w:abstractNumId="0" w15:restartNumberingAfterBreak="0">
    <w:nsid w:val="168D4FBA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26C7F"/>
    <w:multiLevelType w:val="hybridMultilevel"/>
    <w:tmpl w:val="1362E93E"/>
    <w:lvl w:ilvl="0" w:tplc="88A497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3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302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0F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4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704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087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42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E8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2F6CCE"/>
    <w:multiLevelType w:val="hybridMultilevel"/>
    <w:tmpl w:val="AB7A01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E5463"/>
    <w:multiLevelType w:val="hybridMultilevel"/>
    <w:tmpl w:val="E37A70A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B0A82"/>
    <w:multiLevelType w:val="hybridMultilevel"/>
    <w:tmpl w:val="3CC00A0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F6455"/>
    <w:multiLevelType w:val="hybridMultilevel"/>
    <w:tmpl w:val="F5A08B5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639C7"/>
    <w:multiLevelType w:val="hybridMultilevel"/>
    <w:tmpl w:val="D0E8EB1A"/>
    <w:lvl w:ilvl="0" w:tplc="F6A001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972D8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542CC"/>
    <w:multiLevelType w:val="hybridMultilevel"/>
    <w:tmpl w:val="1D7470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E27F3"/>
    <w:multiLevelType w:val="hybridMultilevel"/>
    <w:tmpl w:val="6EAAD3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F2C40"/>
    <w:multiLevelType w:val="hybridMultilevel"/>
    <w:tmpl w:val="A0BE11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BC629D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3346">
    <w:abstractNumId w:val="2"/>
  </w:num>
  <w:num w:numId="2" w16cid:durableId="1201936103">
    <w:abstractNumId w:val="9"/>
  </w:num>
  <w:num w:numId="3" w16cid:durableId="1312977522">
    <w:abstractNumId w:val="8"/>
  </w:num>
  <w:num w:numId="4" w16cid:durableId="1610890562">
    <w:abstractNumId w:val="3"/>
  </w:num>
  <w:num w:numId="5" w16cid:durableId="723141833">
    <w:abstractNumId w:val="1"/>
  </w:num>
  <w:num w:numId="6" w16cid:durableId="1982609397">
    <w:abstractNumId w:val="5"/>
  </w:num>
  <w:num w:numId="7" w16cid:durableId="2022703432">
    <w:abstractNumId w:val="10"/>
  </w:num>
  <w:num w:numId="8" w16cid:durableId="370691630">
    <w:abstractNumId w:val="4"/>
  </w:num>
  <w:num w:numId="9" w16cid:durableId="360862102">
    <w:abstractNumId w:val="6"/>
  </w:num>
  <w:num w:numId="10" w16cid:durableId="1056123868">
    <w:abstractNumId w:val="7"/>
  </w:num>
  <w:num w:numId="11" w16cid:durableId="1699040882">
    <w:abstractNumId w:val="0"/>
  </w:num>
  <w:num w:numId="12" w16cid:durableId="17710756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E2"/>
    <w:rsid w:val="00032C5D"/>
    <w:rsid w:val="000349E9"/>
    <w:rsid w:val="000444B4"/>
    <w:rsid w:val="0004657C"/>
    <w:rsid w:val="00047A70"/>
    <w:rsid w:val="000721C3"/>
    <w:rsid w:val="0008394C"/>
    <w:rsid w:val="000910F7"/>
    <w:rsid w:val="000A23F5"/>
    <w:rsid w:val="000A6B19"/>
    <w:rsid w:val="000B6FE2"/>
    <w:rsid w:val="000C504D"/>
    <w:rsid w:val="000C638C"/>
    <w:rsid w:val="000C6F90"/>
    <w:rsid w:val="000D0834"/>
    <w:rsid w:val="000D21F8"/>
    <w:rsid w:val="000E0ECC"/>
    <w:rsid w:val="00111174"/>
    <w:rsid w:val="00114EDE"/>
    <w:rsid w:val="00125C5A"/>
    <w:rsid w:val="0013729F"/>
    <w:rsid w:val="00142953"/>
    <w:rsid w:val="00146B63"/>
    <w:rsid w:val="00151185"/>
    <w:rsid w:val="00162A08"/>
    <w:rsid w:val="00164EE8"/>
    <w:rsid w:val="00170383"/>
    <w:rsid w:val="0017562F"/>
    <w:rsid w:val="00182030"/>
    <w:rsid w:val="00182CF3"/>
    <w:rsid w:val="00182DAE"/>
    <w:rsid w:val="001874EA"/>
    <w:rsid w:val="001A39E7"/>
    <w:rsid w:val="001A4398"/>
    <w:rsid w:val="001A4659"/>
    <w:rsid w:val="001B0AAB"/>
    <w:rsid w:val="001B4004"/>
    <w:rsid w:val="001C01D7"/>
    <w:rsid w:val="001D3B05"/>
    <w:rsid w:val="001D5AEB"/>
    <w:rsid w:val="001E6331"/>
    <w:rsid w:val="001E7238"/>
    <w:rsid w:val="001F101A"/>
    <w:rsid w:val="001F492E"/>
    <w:rsid w:val="0020502B"/>
    <w:rsid w:val="00222348"/>
    <w:rsid w:val="00223CF2"/>
    <w:rsid w:val="00230D20"/>
    <w:rsid w:val="00241604"/>
    <w:rsid w:val="002623F7"/>
    <w:rsid w:val="00265817"/>
    <w:rsid w:val="00265B83"/>
    <w:rsid w:val="002704BC"/>
    <w:rsid w:val="00280461"/>
    <w:rsid w:val="0028054D"/>
    <w:rsid w:val="002822DD"/>
    <w:rsid w:val="00284495"/>
    <w:rsid w:val="00286380"/>
    <w:rsid w:val="002954AE"/>
    <w:rsid w:val="002B6CC9"/>
    <w:rsid w:val="002C14B9"/>
    <w:rsid w:val="002E11A4"/>
    <w:rsid w:val="002E7765"/>
    <w:rsid w:val="00302FDC"/>
    <w:rsid w:val="00311D20"/>
    <w:rsid w:val="0031236C"/>
    <w:rsid w:val="00313899"/>
    <w:rsid w:val="0031687D"/>
    <w:rsid w:val="00336BD6"/>
    <w:rsid w:val="00344FA2"/>
    <w:rsid w:val="00353327"/>
    <w:rsid w:val="00364013"/>
    <w:rsid w:val="00374E0D"/>
    <w:rsid w:val="00383A4A"/>
    <w:rsid w:val="0038469E"/>
    <w:rsid w:val="00384F69"/>
    <w:rsid w:val="00390934"/>
    <w:rsid w:val="003B70FE"/>
    <w:rsid w:val="003C3512"/>
    <w:rsid w:val="003D015B"/>
    <w:rsid w:val="003D4275"/>
    <w:rsid w:val="003E4FBD"/>
    <w:rsid w:val="003F1857"/>
    <w:rsid w:val="003F4EA4"/>
    <w:rsid w:val="0041027C"/>
    <w:rsid w:val="00420607"/>
    <w:rsid w:val="00455A4A"/>
    <w:rsid w:val="004734DE"/>
    <w:rsid w:val="00474244"/>
    <w:rsid w:val="004A1C7F"/>
    <w:rsid w:val="004A31DC"/>
    <w:rsid w:val="004B3762"/>
    <w:rsid w:val="004D2BFA"/>
    <w:rsid w:val="004E23A5"/>
    <w:rsid w:val="004F04FE"/>
    <w:rsid w:val="004F189D"/>
    <w:rsid w:val="00500297"/>
    <w:rsid w:val="00502C2B"/>
    <w:rsid w:val="0052274A"/>
    <w:rsid w:val="00524040"/>
    <w:rsid w:val="0054374C"/>
    <w:rsid w:val="00547606"/>
    <w:rsid w:val="0055077A"/>
    <w:rsid w:val="005751E8"/>
    <w:rsid w:val="00585F1F"/>
    <w:rsid w:val="005A0FDE"/>
    <w:rsid w:val="005C591E"/>
    <w:rsid w:val="005C77C3"/>
    <w:rsid w:val="005E5DB5"/>
    <w:rsid w:val="005F53DB"/>
    <w:rsid w:val="00612302"/>
    <w:rsid w:val="00625F67"/>
    <w:rsid w:val="00634308"/>
    <w:rsid w:val="006350A7"/>
    <w:rsid w:val="00636808"/>
    <w:rsid w:val="0064219D"/>
    <w:rsid w:val="00644A01"/>
    <w:rsid w:val="0068077D"/>
    <w:rsid w:val="0068082F"/>
    <w:rsid w:val="00683A4C"/>
    <w:rsid w:val="00684391"/>
    <w:rsid w:val="00685BD8"/>
    <w:rsid w:val="006865AF"/>
    <w:rsid w:val="00691196"/>
    <w:rsid w:val="006A324A"/>
    <w:rsid w:val="006C5B60"/>
    <w:rsid w:val="006C6D76"/>
    <w:rsid w:val="006D5431"/>
    <w:rsid w:val="006E0EA3"/>
    <w:rsid w:val="006E7ED3"/>
    <w:rsid w:val="006F28A7"/>
    <w:rsid w:val="00701FED"/>
    <w:rsid w:val="007028EA"/>
    <w:rsid w:val="00712414"/>
    <w:rsid w:val="007177EE"/>
    <w:rsid w:val="00772A39"/>
    <w:rsid w:val="007735B7"/>
    <w:rsid w:val="007835E8"/>
    <w:rsid w:val="007A13FA"/>
    <w:rsid w:val="007A7740"/>
    <w:rsid w:val="007B2626"/>
    <w:rsid w:val="007D4164"/>
    <w:rsid w:val="007E5036"/>
    <w:rsid w:val="007E7A31"/>
    <w:rsid w:val="008016A8"/>
    <w:rsid w:val="00820C05"/>
    <w:rsid w:val="00821571"/>
    <w:rsid w:val="0087572D"/>
    <w:rsid w:val="00880CF7"/>
    <w:rsid w:val="00893C0B"/>
    <w:rsid w:val="00897FFA"/>
    <w:rsid w:val="008B0415"/>
    <w:rsid w:val="008D2868"/>
    <w:rsid w:val="008E7603"/>
    <w:rsid w:val="00901ED5"/>
    <w:rsid w:val="00906DCB"/>
    <w:rsid w:val="009111B2"/>
    <w:rsid w:val="0091278D"/>
    <w:rsid w:val="00920A97"/>
    <w:rsid w:val="009210E8"/>
    <w:rsid w:val="00925BBD"/>
    <w:rsid w:val="00933657"/>
    <w:rsid w:val="00950F94"/>
    <w:rsid w:val="00957F0A"/>
    <w:rsid w:val="00960374"/>
    <w:rsid w:val="00961C50"/>
    <w:rsid w:val="00964883"/>
    <w:rsid w:val="00964C43"/>
    <w:rsid w:val="00967EAF"/>
    <w:rsid w:val="009765D6"/>
    <w:rsid w:val="009A4133"/>
    <w:rsid w:val="009C50E1"/>
    <w:rsid w:val="009D62F5"/>
    <w:rsid w:val="009D6536"/>
    <w:rsid w:val="009E49F9"/>
    <w:rsid w:val="009F3825"/>
    <w:rsid w:val="00A164BF"/>
    <w:rsid w:val="00A23390"/>
    <w:rsid w:val="00A26406"/>
    <w:rsid w:val="00A37F47"/>
    <w:rsid w:val="00A612A3"/>
    <w:rsid w:val="00A614A8"/>
    <w:rsid w:val="00A63648"/>
    <w:rsid w:val="00A711A7"/>
    <w:rsid w:val="00A908D8"/>
    <w:rsid w:val="00A923FE"/>
    <w:rsid w:val="00A93178"/>
    <w:rsid w:val="00A9338A"/>
    <w:rsid w:val="00AA4A2E"/>
    <w:rsid w:val="00AC5FD2"/>
    <w:rsid w:val="00AD23E7"/>
    <w:rsid w:val="00B61BB7"/>
    <w:rsid w:val="00B6792D"/>
    <w:rsid w:val="00B74CF7"/>
    <w:rsid w:val="00B91E18"/>
    <w:rsid w:val="00B93E0E"/>
    <w:rsid w:val="00BA03E3"/>
    <w:rsid w:val="00BC742A"/>
    <w:rsid w:val="00BD7E27"/>
    <w:rsid w:val="00BE23C9"/>
    <w:rsid w:val="00BF57D0"/>
    <w:rsid w:val="00C010A6"/>
    <w:rsid w:val="00C12B99"/>
    <w:rsid w:val="00C23E28"/>
    <w:rsid w:val="00C457D7"/>
    <w:rsid w:val="00C47BE8"/>
    <w:rsid w:val="00C60603"/>
    <w:rsid w:val="00C63DC5"/>
    <w:rsid w:val="00C65780"/>
    <w:rsid w:val="00C8516E"/>
    <w:rsid w:val="00C9381F"/>
    <w:rsid w:val="00CA09C8"/>
    <w:rsid w:val="00CB0AD0"/>
    <w:rsid w:val="00CD4718"/>
    <w:rsid w:val="00CE035E"/>
    <w:rsid w:val="00CE6B09"/>
    <w:rsid w:val="00CF5108"/>
    <w:rsid w:val="00CF54EB"/>
    <w:rsid w:val="00D12D12"/>
    <w:rsid w:val="00D15955"/>
    <w:rsid w:val="00D1790A"/>
    <w:rsid w:val="00D42199"/>
    <w:rsid w:val="00D44A16"/>
    <w:rsid w:val="00D53861"/>
    <w:rsid w:val="00D61929"/>
    <w:rsid w:val="00D61A8B"/>
    <w:rsid w:val="00D63155"/>
    <w:rsid w:val="00D66EDE"/>
    <w:rsid w:val="00D71E5B"/>
    <w:rsid w:val="00DB3C4B"/>
    <w:rsid w:val="00DB456A"/>
    <w:rsid w:val="00DE2A33"/>
    <w:rsid w:val="00E17B2A"/>
    <w:rsid w:val="00E20D51"/>
    <w:rsid w:val="00E2681A"/>
    <w:rsid w:val="00E310B5"/>
    <w:rsid w:val="00E86D74"/>
    <w:rsid w:val="00E91158"/>
    <w:rsid w:val="00EA5C5F"/>
    <w:rsid w:val="00EB70D5"/>
    <w:rsid w:val="00EC745C"/>
    <w:rsid w:val="00EF7AA0"/>
    <w:rsid w:val="00F415DB"/>
    <w:rsid w:val="00F55368"/>
    <w:rsid w:val="00F62B1C"/>
    <w:rsid w:val="00F805EC"/>
    <w:rsid w:val="00FC038A"/>
    <w:rsid w:val="00FE6AEC"/>
    <w:rsid w:val="00FF1BBE"/>
    <w:rsid w:val="00F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E80713"/>
  <w15:chartTrackingRefBased/>
  <w15:docId w15:val="{0FB71152-B9F7-4393-B117-7A82F965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1DC"/>
  </w:style>
  <w:style w:type="paragraph" w:styleId="Heading2">
    <w:name w:val="heading 2"/>
    <w:basedOn w:val="Normal"/>
    <w:link w:val="Heading2Char"/>
    <w:uiPriority w:val="9"/>
    <w:qFormat/>
    <w:rsid w:val="00D44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D44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A2E"/>
  </w:style>
  <w:style w:type="paragraph" w:styleId="Footer">
    <w:name w:val="footer"/>
    <w:basedOn w:val="Normal"/>
    <w:link w:val="Foot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A2E"/>
  </w:style>
  <w:style w:type="character" w:customStyle="1" w:styleId="Heading2Char">
    <w:name w:val="Heading 2 Char"/>
    <w:basedOn w:val="DefaultParagraphFont"/>
    <w:link w:val="Heading2"/>
    <w:uiPriority w:val="9"/>
    <w:rsid w:val="00D44A1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44A16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3F4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header" Target="header1.xml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footer" Target="footer2.xm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Secure\FX%20Library\FX%20Library%20Modu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FX Library Module.dotx</Template>
  <TotalTime>3827</TotalTime>
  <Pages>30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Efofex Development</dc:creator>
  <cp:keywords/>
  <dc:description/>
  <cp:lastModifiedBy>Efofex Development</cp:lastModifiedBy>
  <cp:revision>25</cp:revision>
  <dcterms:created xsi:type="dcterms:W3CDTF">2023-02-27T06:03:00Z</dcterms:created>
  <dcterms:modified xsi:type="dcterms:W3CDTF">2023-03-07T02:36:00Z</dcterms:modified>
</cp:coreProperties>
</file>